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6a8fc24c457c4e3e" Type="http://schemas.microsoft.com/office/2007/relationships/ui/extensibility" Target="customUI/customUI14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-Accent2"/>
        <w:tblW w:w="4969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110"/>
        <w:gridCol w:w="7201"/>
      </w:tblGrid>
      <w:tr w:rsidR="0091445B" w14:paraId="58A3BCCF" w14:textId="77777777" w:rsidTr="009144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6059306D" w14:textId="23D38F46" w:rsidR="0091445B" w:rsidRPr="0091445B" w:rsidRDefault="0091445B" w:rsidP="0091445B">
            <w:pPr>
              <w:rPr>
                <w:rFonts w:ascii="Century Gothic" w:eastAsiaTheme="majorEastAsia" w:hAnsi="Century Gothic"/>
                <w:i/>
                <w:iCs/>
                <w:color w:val="FFFFFF" w:themeColor="background1"/>
                <w:sz w:val="24"/>
                <w:szCs w:val="24"/>
              </w:rPr>
            </w:pPr>
            <w:r w:rsidRPr="00CF7238">
              <w:rPr>
                <w:rFonts w:asciiTheme="majorHAnsi" w:hAnsiTheme="majorHAnsi"/>
                <w:sz w:val="72"/>
                <w:szCs w:val="72"/>
              </w:rPr>
              <w:fldChar w:fldCharType="begin"/>
            </w:r>
            <w:r w:rsidRPr="00CF7238">
              <w:rPr>
                <w:rFonts w:asciiTheme="majorHAnsi" w:hAnsiTheme="majorHAnsi"/>
                <w:sz w:val="72"/>
                <w:szCs w:val="72"/>
              </w:rPr>
              <w:instrText xml:space="preserve"> DOCVARIABLE  MonthStart \@ MMMM \* MERGEFORMAT </w:instrText>
            </w:r>
            <w:r w:rsidRPr="00CF7238">
              <w:rPr>
                <w:rFonts w:asciiTheme="majorHAnsi" w:hAnsiTheme="majorHAnsi"/>
                <w:sz w:val="72"/>
                <w:szCs w:val="72"/>
              </w:rPr>
              <w:fldChar w:fldCharType="separate"/>
            </w:r>
            <w:r w:rsidRPr="00CF7238">
              <w:rPr>
                <w:rFonts w:asciiTheme="majorHAnsi" w:hAnsiTheme="majorHAnsi"/>
                <w:sz w:val="72"/>
                <w:szCs w:val="72"/>
              </w:rPr>
              <w:t>February</w:t>
            </w:r>
            <w:r w:rsidRPr="00CF7238">
              <w:rPr>
                <w:rFonts w:asciiTheme="majorHAnsi" w:hAnsiTheme="majorHAnsi"/>
                <w:sz w:val="72"/>
                <w:szCs w:val="72"/>
              </w:rPr>
              <w:fldChar w:fldCharType="end"/>
            </w:r>
            <w:r w:rsidR="00CF7238" w:rsidRPr="00CF7238">
              <w:rPr>
                <w:rFonts w:asciiTheme="majorHAnsi" w:hAnsiTheme="majorHAnsi"/>
                <w:sz w:val="72"/>
                <w:szCs w:val="72"/>
              </w:rPr>
              <w:t xml:space="preserve">                                                   </w:t>
            </w:r>
            <w:r w:rsidR="00CF7238" w:rsidRPr="00CF7238">
              <w:rPr>
                <w:sz w:val="72"/>
                <w:szCs w:val="72"/>
              </w:rPr>
              <w:t>2021</w:t>
            </w:r>
            <w:r>
              <w:rPr>
                <w:sz w:val="72"/>
                <w:szCs w:val="72"/>
              </w:rPr>
              <w:br/>
            </w:r>
            <w:r w:rsidRPr="00ED78B3">
              <w:rPr>
                <w:rFonts w:ascii="Century Gothic" w:hAnsi="Century Gothic"/>
                <w:sz w:val="44"/>
                <w:szCs w:val="44"/>
              </w:rPr>
              <w:t xml:space="preserve">Walk the Dog </w:t>
            </w:r>
            <w:r>
              <w:rPr>
                <w:rFonts w:ascii="Century Gothic" w:hAnsi="Century Gothic"/>
                <w:sz w:val="44"/>
                <w:szCs w:val="44"/>
              </w:rPr>
              <w:t>Project by Bastyr University</w:t>
            </w:r>
          </w:p>
        </w:tc>
      </w:tr>
      <w:tr w:rsidR="00B56565" w14:paraId="1C19A846" w14:textId="77777777" w:rsidTr="00B56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253356" w:themeFill="accent1" w:themeFillShade="80"/>
          </w:tcPr>
          <w:p w14:paraId="3B6490F4" w14:textId="7C6CEFAD" w:rsidR="00B56565" w:rsidRPr="00B56565" w:rsidRDefault="00B56565" w:rsidP="00B56565">
            <w:pPr>
              <w:rPr>
                <w:b w:val="0"/>
                <w:bCs w:val="0"/>
                <w:i/>
                <w:iCs/>
                <w:spacing w:val="20"/>
                <w:sz w:val="28"/>
                <w:szCs w:val="28"/>
              </w:rPr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>
              <w:fldChar w:fldCharType="end"/>
            </w:r>
          </w:p>
        </w:tc>
      </w:tr>
      <w:tr w:rsidR="002F6E35" w14:paraId="524ED6BB" w14:textId="77777777" w:rsidTr="00B56565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4" w:type="pct"/>
            <w:tcBorders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1F5951C9" w14:textId="6398C41E" w:rsidR="002F6E35" w:rsidRPr="002B1DC4" w:rsidRDefault="00CF7238">
            <w:pPr>
              <w:pStyle w:val="Title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Write in the duration of your walk (in minutes)</w:t>
            </w:r>
          </w:p>
        </w:tc>
        <w:tc>
          <w:tcPr>
            <w:tcW w:w="2516" w:type="pct"/>
            <w:tcBorders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40A34304" w14:textId="77777777" w:rsidR="002F6E35" w:rsidRDefault="002F6E35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2F6E35" w14:paraId="61974808" w14:textId="77777777" w:rsidTr="002F6E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1527134494"/>
            <w:placeholder>
              <w:docPart w:val="31570144CBE142FB8ACB6FBBE46CFAFD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4" w:type="dxa"/>
              </w:tcPr>
              <w:p w14:paraId="35909B73" w14:textId="77777777" w:rsidR="002F6E35" w:rsidRDefault="009035F5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14:paraId="07A86A9D" w14:textId="77777777" w:rsidR="002F6E35" w:rsidRDefault="00483F79">
            <w:pPr>
              <w:pStyle w:val="Days"/>
            </w:pPr>
            <w:sdt>
              <w:sdtPr>
                <w:id w:val="8650153"/>
                <w:placeholder>
                  <w:docPart w:val="7534FA070CBB4FE791E13B37D08625B5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Monday</w:t>
                </w:r>
              </w:sdtContent>
            </w:sdt>
          </w:p>
        </w:tc>
        <w:tc>
          <w:tcPr>
            <w:tcW w:w="2055" w:type="dxa"/>
          </w:tcPr>
          <w:p w14:paraId="630EC8B9" w14:textId="77777777" w:rsidR="002F6E35" w:rsidRDefault="00483F79">
            <w:pPr>
              <w:pStyle w:val="Days"/>
            </w:pPr>
            <w:sdt>
              <w:sdtPr>
                <w:id w:val="-1517691135"/>
                <w:placeholder>
                  <w:docPart w:val="738863B69901493DA81329E40099A392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Tuesday</w:t>
                </w:r>
              </w:sdtContent>
            </w:sdt>
          </w:p>
        </w:tc>
        <w:tc>
          <w:tcPr>
            <w:tcW w:w="2055" w:type="dxa"/>
          </w:tcPr>
          <w:p w14:paraId="49374A2E" w14:textId="77777777" w:rsidR="002F6E35" w:rsidRDefault="00483F79">
            <w:pPr>
              <w:pStyle w:val="Days"/>
            </w:pPr>
            <w:sdt>
              <w:sdtPr>
                <w:id w:val="-1684429625"/>
                <w:placeholder>
                  <w:docPart w:val="EB182CBCA037403A8E8F59CB1B8A5BAC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Wednesday</w:t>
                </w:r>
              </w:sdtContent>
            </w:sdt>
          </w:p>
        </w:tc>
        <w:tc>
          <w:tcPr>
            <w:tcW w:w="2055" w:type="dxa"/>
          </w:tcPr>
          <w:p w14:paraId="6925B2E8" w14:textId="77777777" w:rsidR="002F6E35" w:rsidRDefault="00483F79">
            <w:pPr>
              <w:pStyle w:val="Days"/>
            </w:pPr>
            <w:sdt>
              <w:sdtPr>
                <w:id w:val="-1188375605"/>
                <w:placeholder>
                  <w:docPart w:val="EC187BBD5AD7416A80BCCF336D3AC542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Thursday</w:t>
                </w:r>
              </w:sdtContent>
            </w:sdt>
          </w:p>
        </w:tc>
        <w:tc>
          <w:tcPr>
            <w:tcW w:w="2055" w:type="dxa"/>
          </w:tcPr>
          <w:p w14:paraId="664D5335" w14:textId="77777777" w:rsidR="002F6E35" w:rsidRDefault="00483F79">
            <w:pPr>
              <w:pStyle w:val="Days"/>
            </w:pPr>
            <w:sdt>
              <w:sdtPr>
                <w:id w:val="1991825489"/>
                <w:placeholder>
                  <w:docPart w:val="A045ABC5BE344525B4F394472EC311CB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Friday</w:t>
                </w:r>
              </w:sdtContent>
            </w:sdt>
          </w:p>
        </w:tc>
        <w:tc>
          <w:tcPr>
            <w:tcW w:w="2055" w:type="dxa"/>
          </w:tcPr>
          <w:p w14:paraId="3F7E0BCB" w14:textId="77777777" w:rsidR="002F6E35" w:rsidRDefault="00483F79">
            <w:pPr>
              <w:pStyle w:val="Days"/>
            </w:pPr>
            <w:sdt>
              <w:sdtPr>
                <w:id w:val="115736794"/>
                <w:placeholder>
                  <w:docPart w:val="14314A2E348749709754CF7A39CB0340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Saturday</w:t>
                </w:r>
              </w:sdtContent>
            </w:sdt>
          </w:p>
        </w:tc>
      </w:tr>
      <w:tr w:rsidR="002F6E35" w14:paraId="52E2D876" w14:textId="77777777" w:rsidTr="002F6E35">
        <w:tc>
          <w:tcPr>
            <w:tcW w:w="2054" w:type="dxa"/>
            <w:tcBorders>
              <w:bottom w:val="nil"/>
            </w:tcBorders>
          </w:tcPr>
          <w:p w14:paraId="03B33A38" w14:textId="745BB798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0DCD2B9F" w14:textId="43F8498A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3F3BC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FA21C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130F2BDC" w14:textId="141B3225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69627D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69627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48125A22" w14:textId="11E12AD9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69627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69627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0318A192" w14:textId="4CD3695C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69627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69627D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62FB21FF" w14:textId="03595B8E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69627D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69627D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57542A2D" w14:textId="1177FE22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69627D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69627D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6</w:t>
            </w:r>
            <w:r>
              <w:fldChar w:fldCharType="end"/>
            </w:r>
          </w:p>
        </w:tc>
      </w:tr>
      <w:tr w:rsidR="00846683" w14:paraId="7125D742" w14:textId="77777777" w:rsidTr="00BD18FE">
        <w:trPr>
          <w:trHeight w:hRule="exact" w:val="88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63971815" w14:textId="77777777" w:rsidR="00846683" w:rsidRDefault="00846683" w:rsidP="00846683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8B6E715" w14:textId="77777777" w:rsidR="00846683" w:rsidRDefault="00846683" w:rsidP="00846683"/>
          <w:p w14:paraId="113A8508" w14:textId="77777777" w:rsidR="00BD18FE" w:rsidRDefault="00BD18FE" w:rsidP="00846683"/>
          <w:p w14:paraId="3683C914" w14:textId="74E50695" w:rsidR="00846683" w:rsidRDefault="00846683" w:rsidP="00846683">
            <w:r w:rsidRPr="00494AB4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752668B" w14:textId="77777777" w:rsidR="00BD18FE" w:rsidRDefault="00BD18FE" w:rsidP="00846683"/>
          <w:p w14:paraId="1A9382A8" w14:textId="77777777" w:rsidR="00BD18FE" w:rsidRDefault="00BD18FE" w:rsidP="00846683"/>
          <w:p w14:paraId="78C5C9DF" w14:textId="2F34E074" w:rsidR="00846683" w:rsidRDefault="00846683" w:rsidP="00846683">
            <w:r w:rsidRPr="00494AB4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C2F84E7" w14:textId="77777777" w:rsidR="00BD18FE" w:rsidRDefault="00BD18FE" w:rsidP="00846683"/>
          <w:p w14:paraId="7B1C48E4" w14:textId="77777777" w:rsidR="00BD18FE" w:rsidRDefault="00BD18FE" w:rsidP="00846683"/>
          <w:p w14:paraId="56DE6666" w14:textId="260A7AF8" w:rsidR="00846683" w:rsidRDefault="00846683" w:rsidP="00846683">
            <w:r w:rsidRPr="00494AB4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EFA7F8D" w14:textId="77777777" w:rsidR="00BD18FE" w:rsidRDefault="00BD18FE" w:rsidP="00846683"/>
          <w:p w14:paraId="25173D9E" w14:textId="77777777" w:rsidR="00BD18FE" w:rsidRDefault="00BD18FE" w:rsidP="00846683"/>
          <w:p w14:paraId="2D0B3098" w14:textId="2AFC1DFD" w:rsidR="00846683" w:rsidRDefault="00846683" w:rsidP="00846683">
            <w:r w:rsidRPr="00494AB4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87A01B6" w14:textId="77777777" w:rsidR="00BD18FE" w:rsidRDefault="00BD18FE" w:rsidP="00846683"/>
          <w:p w14:paraId="055146EA" w14:textId="77777777" w:rsidR="00BD18FE" w:rsidRDefault="00BD18FE" w:rsidP="00846683"/>
          <w:p w14:paraId="21541362" w14:textId="6BA07264" w:rsidR="00846683" w:rsidRDefault="00846683" w:rsidP="00846683">
            <w:r w:rsidRPr="00494AB4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AD8C7AA" w14:textId="77777777" w:rsidR="00BD18FE" w:rsidRDefault="00BD18FE" w:rsidP="00846683">
            <w:pPr>
              <w:pStyle w:val="Dates"/>
              <w:jc w:val="left"/>
              <w:rPr>
                <w:color w:val="auto"/>
                <w:sz w:val="18"/>
              </w:rPr>
            </w:pPr>
          </w:p>
          <w:p w14:paraId="2333064B" w14:textId="77777777" w:rsidR="00BD18FE" w:rsidRDefault="00BD18FE" w:rsidP="00846683">
            <w:pPr>
              <w:pStyle w:val="Dates"/>
              <w:jc w:val="left"/>
              <w:rPr>
                <w:color w:val="auto"/>
                <w:sz w:val="18"/>
              </w:rPr>
            </w:pPr>
          </w:p>
          <w:p w14:paraId="4B347725" w14:textId="77777777" w:rsidR="00BD18FE" w:rsidRDefault="00BD18FE" w:rsidP="00846683">
            <w:pPr>
              <w:pStyle w:val="Dates"/>
              <w:jc w:val="left"/>
              <w:rPr>
                <w:color w:val="auto"/>
                <w:sz w:val="18"/>
              </w:rPr>
            </w:pPr>
          </w:p>
          <w:p w14:paraId="31785A1D" w14:textId="77852DA1" w:rsidR="00846683" w:rsidRDefault="00846683" w:rsidP="00846683">
            <w:pPr>
              <w:pStyle w:val="Dates"/>
              <w:jc w:val="left"/>
            </w:pPr>
            <w:r w:rsidRPr="00846683">
              <w:rPr>
                <w:color w:val="auto"/>
                <w:sz w:val="18"/>
              </w:rPr>
              <w:t>Total min walked _____</w:t>
            </w:r>
          </w:p>
        </w:tc>
      </w:tr>
      <w:tr w:rsidR="002F6E35" w14:paraId="68840E55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3BFFF2E" w14:textId="660E71D7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69627D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7AD5976" w14:textId="45CB70B9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69627D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04DBDDD" w14:textId="0CD5375D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69627D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1799163" w14:textId="6D86472F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69627D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FCB7575" w14:textId="00BE22E1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69627D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B65D1F7" w14:textId="2E42A2AB"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69627D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493461B" w14:textId="77777777" w:rsidR="002F6E35" w:rsidRDefault="009035F5" w:rsidP="00731C9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69627D">
              <w:rPr>
                <w:noProof/>
              </w:rPr>
              <w:t>13</w:t>
            </w:r>
            <w:r>
              <w:fldChar w:fldCharType="end"/>
            </w:r>
          </w:p>
          <w:p w14:paraId="30F55FDD" w14:textId="77777777" w:rsidR="00D13F23" w:rsidRPr="0085602B" w:rsidRDefault="00D13F23" w:rsidP="00D13F23">
            <w:pPr>
              <w:pStyle w:val="Dates"/>
              <w:rPr>
                <w:color w:val="00B050"/>
              </w:rPr>
            </w:pPr>
            <w:r w:rsidRPr="0085602B">
              <w:rPr>
                <w:color w:val="00B050"/>
              </w:rPr>
              <w:t>Today's a good day for a hike!!</w:t>
            </w:r>
          </w:p>
          <w:p w14:paraId="5C3496A5" w14:textId="29704EFF" w:rsidR="00D13F23" w:rsidRDefault="00D13F23" w:rsidP="00731C92">
            <w:pPr>
              <w:pStyle w:val="Dates"/>
            </w:pPr>
          </w:p>
        </w:tc>
      </w:tr>
      <w:tr w:rsidR="00BD18FE" w14:paraId="213DB8B6" w14:textId="77777777" w:rsidTr="0033600C">
        <w:trPr>
          <w:trHeight w:hRule="exact" w:val="513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2D26BD47" w14:textId="0E08FB8C" w:rsidR="00BD18FE" w:rsidRDefault="00BD18FE" w:rsidP="00BD18FE">
            <w:r w:rsidRPr="00752BC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23823EF" w14:textId="09A6E6EE" w:rsidR="00BD18FE" w:rsidRDefault="00BD18FE" w:rsidP="00BD18FE">
            <w:r w:rsidRPr="00752BC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EC76B2D" w14:textId="62F5ED5C" w:rsidR="00BD18FE" w:rsidRDefault="00BD18FE" w:rsidP="00BD18FE">
            <w:r w:rsidRPr="00752BC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3679801" w14:textId="0F9FC568" w:rsidR="00BD18FE" w:rsidRDefault="00BD18FE" w:rsidP="00BD18FE">
            <w:r w:rsidRPr="00752BC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83F4589" w14:textId="7F64D83B" w:rsidR="00BD18FE" w:rsidRDefault="00BD18FE" w:rsidP="00BD18FE">
            <w:r w:rsidRPr="00752BC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E5B9D8B" w14:textId="5AC84B24" w:rsidR="00BD18FE" w:rsidRDefault="00BD18FE" w:rsidP="00BD18FE">
            <w:r w:rsidRPr="00752BC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BB7B23E" w14:textId="50F779B8" w:rsidR="00BD18FE" w:rsidRDefault="00BD18FE" w:rsidP="00BD18FE">
            <w:r w:rsidRPr="00752BC9">
              <w:t>Total min walked _____</w:t>
            </w:r>
          </w:p>
        </w:tc>
      </w:tr>
      <w:tr w:rsidR="002F6E35" w14:paraId="031639C1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32161A66" w14:textId="77777777" w:rsidR="002F6E35" w:rsidRDefault="009035F5">
            <w:pPr>
              <w:pStyle w:val="Dates"/>
            </w:pPr>
            <w:r>
              <w:fldChar w:fldCharType="begin"/>
            </w:r>
            <w:r w:rsidRPr="00585ACA">
              <w:instrText xml:space="preserve"> =G4+1 </w:instrText>
            </w:r>
            <w:r>
              <w:fldChar w:fldCharType="separate"/>
            </w:r>
            <w:r w:rsidR="0069627D">
              <w:rPr>
                <w:noProof/>
              </w:rPr>
              <w:t>1</w:t>
            </w:r>
            <w:r>
              <w:fldChar w:fldCharType="end"/>
            </w:r>
            <w:r w:rsidR="00585ACA">
              <w:t>4</w:t>
            </w:r>
          </w:p>
          <w:p w14:paraId="57E3DCD5" w14:textId="203DFE20" w:rsidR="0085602B" w:rsidRDefault="0085602B" w:rsidP="00ED78B3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B9BB27E" w14:textId="30ACAC13" w:rsidR="002F6E35" w:rsidRDefault="009E599D">
            <w:pPr>
              <w:pStyle w:val="Dates"/>
            </w:pPr>
            <w:r>
              <w:t>15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F1B60D0" w14:textId="43D3EC95" w:rsidR="002F6E35" w:rsidRDefault="009E599D">
            <w:pPr>
              <w:pStyle w:val="Dates"/>
            </w:pPr>
            <w:r>
              <w:t>16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85E11FC" w14:textId="7FA86312" w:rsidR="002F6E35" w:rsidRDefault="009E599D">
            <w:pPr>
              <w:pStyle w:val="Dates"/>
            </w:pPr>
            <w:r>
              <w:t>17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BE4C54B" w14:textId="5C53D861" w:rsidR="002F6E35" w:rsidRDefault="009E599D">
            <w:pPr>
              <w:pStyle w:val="Dates"/>
            </w:pPr>
            <w:r>
              <w:t>18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271926F" w14:textId="6AD28340" w:rsidR="002F6E35" w:rsidRDefault="009E599D">
            <w:pPr>
              <w:pStyle w:val="Dates"/>
            </w:pPr>
            <w:r>
              <w:t>19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4EE44A6" w14:textId="77777777" w:rsidR="002F6E35" w:rsidRPr="009E599D" w:rsidRDefault="009E599D">
            <w:pPr>
              <w:pStyle w:val="Dates"/>
            </w:pPr>
            <w:r w:rsidRPr="009E599D">
              <w:t>20</w:t>
            </w:r>
          </w:p>
          <w:p w14:paraId="23CC866C" w14:textId="77777777" w:rsidR="009E599D" w:rsidRPr="0085602B" w:rsidRDefault="009E599D" w:rsidP="009E599D">
            <w:pPr>
              <w:pStyle w:val="Dates"/>
              <w:rPr>
                <w:sz w:val="20"/>
                <w:szCs w:val="16"/>
              </w:rPr>
            </w:pPr>
            <w:r w:rsidRPr="0085602B">
              <w:rPr>
                <w:color w:val="00B050"/>
                <w:sz w:val="20"/>
                <w:szCs w:val="16"/>
              </w:rPr>
              <w:t>Love Your Pet Day</w:t>
            </w:r>
          </w:p>
          <w:p w14:paraId="5A0B6B0A" w14:textId="4D3E9154" w:rsidR="009E599D" w:rsidRPr="009E599D" w:rsidRDefault="009E599D" w:rsidP="009E599D">
            <w:pPr>
              <w:pStyle w:val="Dates"/>
              <w:rPr>
                <w:b/>
                <w:bCs/>
                <w:color w:val="0070C0"/>
                <w:sz w:val="18"/>
                <w:szCs w:val="14"/>
              </w:rPr>
            </w:pPr>
            <w:r w:rsidRPr="00731C92">
              <w:rPr>
                <w:b/>
                <w:bCs/>
                <w:color w:val="0070C0"/>
                <w:sz w:val="18"/>
                <w:szCs w:val="14"/>
              </w:rPr>
              <w:t>Zoom meeting 11:00 am</w:t>
            </w:r>
          </w:p>
        </w:tc>
      </w:tr>
      <w:tr w:rsidR="00E57FCE" w14:paraId="1AB94D34" w14:textId="77777777" w:rsidTr="00986D22">
        <w:trPr>
          <w:trHeight w:hRule="exact" w:val="630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06B24070" w14:textId="11F9083E" w:rsidR="00E57FCE" w:rsidRDefault="00E57FCE" w:rsidP="00E57FCE">
            <w:r w:rsidRPr="000A6422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F5EB951" w14:textId="19BDE135" w:rsidR="00E57FCE" w:rsidRDefault="00E57FCE" w:rsidP="00E57FCE">
            <w:r w:rsidRPr="000A6422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FF844D6" w14:textId="247567F3" w:rsidR="00E57FCE" w:rsidRDefault="00E57FCE" w:rsidP="00E57FCE">
            <w:r w:rsidRPr="000A6422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275B05E" w14:textId="4721A9DF" w:rsidR="00E57FCE" w:rsidRDefault="00E57FCE" w:rsidP="00E57FCE">
            <w:r w:rsidRPr="000A6422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7FBCBE9" w14:textId="717EAC9F" w:rsidR="00E57FCE" w:rsidRDefault="00E57FCE" w:rsidP="00E57FCE">
            <w:r w:rsidRPr="000A6422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1CA613E" w14:textId="23B13D16" w:rsidR="00E57FCE" w:rsidRDefault="00E57FCE" w:rsidP="00E57FCE">
            <w:r w:rsidRPr="000A6422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C0158D2" w14:textId="61812911" w:rsidR="00E57FCE" w:rsidRPr="006817FE" w:rsidRDefault="00E57FCE" w:rsidP="00E57FCE">
            <w:r w:rsidRPr="000A6422">
              <w:t>Total min walked _____</w:t>
            </w:r>
          </w:p>
        </w:tc>
      </w:tr>
      <w:tr w:rsidR="005462F9" w14:paraId="2CBE72C8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1D3805B" w14:textId="714D9D81" w:rsidR="005462F9" w:rsidRDefault="00D13F23" w:rsidP="005462F9">
            <w:pPr>
              <w:pStyle w:val="Dates"/>
            </w:pPr>
            <w:r>
              <w:t>21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A9AB979" w14:textId="77777777" w:rsidR="005462F9" w:rsidRDefault="00D13F23" w:rsidP="005462F9">
            <w:pPr>
              <w:pStyle w:val="Dates"/>
            </w:pPr>
            <w:r>
              <w:t>22</w:t>
            </w:r>
          </w:p>
          <w:p w14:paraId="39F0134D" w14:textId="7A2B0D98" w:rsidR="00846683" w:rsidRPr="00846683" w:rsidRDefault="00846683" w:rsidP="00846683">
            <w:pPr>
              <w:pStyle w:val="Dates"/>
              <w:rPr>
                <w:sz w:val="20"/>
                <w:szCs w:val="16"/>
              </w:rPr>
            </w:pPr>
            <w:r w:rsidRPr="00DC7EB4">
              <w:rPr>
                <w:color w:val="00B050"/>
              </w:rPr>
              <w:t xml:space="preserve">Walking the Dog Day 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A214E8F" w14:textId="7988840B" w:rsidR="005462F9" w:rsidRDefault="00D13F23" w:rsidP="005462F9">
            <w:pPr>
              <w:pStyle w:val="Dates"/>
            </w:pPr>
            <w:r>
              <w:t>23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ACF98C4" w14:textId="7A39F04F" w:rsidR="005462F9" w:rsidRDefault="00D13F23" w:rsidP="005462F9">
            <w:pPr>
              <w:pStyle w:val="Dates"/>
            </w:pPr>
            <w:r>
              <w:t>24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92488B9" w14:textId="37920ABC" w:rsidR="005462F9" w:rsidRDefault="00D13F23" w:rsidP="005462F9">
            <w:pPr>
              <w:pStyle w:val="Dates"/>
            </w:pPr>
            <w:r>
              <w:t>25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99DDBE0" w14:textId="68BC345E" w:rsidR="005462F9" w:rsidRDefault="00D13F23" w:rsidP="005462F9">
            <w:pPr>
              <w:pStyle w:val="Dates"/>
            </w:pPr>
            <w:r>
              <w:t>26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80902D5" w14:textId="446F5C67" w:rsidR="005462F9" w:rsidRDefault="00D13F23" w:rsidP="005462F9">
            <w:pPr>
              <w:pStyle w:val="Dates"/>
            </w:pPr>
            <w:r>
              <w:t>27</w:t>
            </w:r>
          </w:p>
        </w:tc>
      </w:tr>
      <w:tr w:rsidR="00E57FCE" w14:paraId="036DE414" w14:textId="77777777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60D128AC" w14:textId="77777777" w:rsidR="00E57FCE" w:rsidRDefault="00E57FCE" w:rsidP="00E57FCE"/>
          <w:p w14:paraId="7D620A23" w14:textId="77777777" w:rsidR="00E57FCE" w:rsidRDefault="00E57FCE" w:rsidP="00E57FCE"/>
          <w:p w14:paraId="21462E7C" w14:textId="53123AAE" w:rsidR="00E57FCE" w:rsidRDefault="00E57FCE" w:rsidP="00E57FCE">
            <w:r w:rsidRPr="008712E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D7A9F0C" w14:textId="77777777" w:rsidR="00E57FCE" w:rsidRDefault="00E57FCE" w:rsidP="00E57FCE"/>
          <w:p w14:paraId="3C9D19DB" w14:textId="77777777" w:rsidR="00E57FCE" w:rsidRDefault="00E57FCE" w:rsidP="00E57FCE"/>
          <w:p w14:paraId="1C721DFF" w14:textId="14347C9C" w:rsidR="00E57FCE" w:rsidRDefault="00E57FCE" w:rsidP="00E57FCE">
            <w:r w:rsidRPr="008712E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92E19E4" w14:textId="77777777" w:rsidR="00E57FCE" w:rsidRDefault="00E57FCE" w:rsidP="00E57FCE"/>
          <w:p w14:paraId="4F870CAC" w14:textId="77777777" w:rsidR="00E57FCE" w:rsidRDefault="00E57FCE" w:rsidP="00E57FCE"/>
          <w:p w14:paraId="60F57608" w14:textId="78A43B62" w:rsidR="00E57FCE" w:rsidRDefault="00E57FCE" w:rsidP="00E57FCE">
            <w:r w:rsidRPr="008712E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BCE98F2" w14:textId="77777777" w:rsidR="00E57FCE" w:rsidRDefault="00E57FCE" w:rsidP="00E57FCE"/>
          <w:p w14:paraId="3B0A0FC9" w14:textId="77777777" w:rsidR="00E57FCE" w:rsidRDefault="00E57FCE" w:rsidP="00E57FCE"/>
          <w:p w14:paraId="43BE0C2A" w14:textId="4FCE5E72" w:rsidR="00E57FCE" w:rsidRDefault="00E57FCE" w:rsidP="00E57FCE">
            <w:r w:rsidRPr="008712E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0DB07E4" w14:textId="77777777" w:rsidR="00E57FCE" w:rsidRDefault="00E57FCE" w:rsidP="00E57FCE"/>
          <w:p w14:paraId="5EDF65D3" w14:textId="77777777" w:rsidR="00E57FCE" w:rsidRDefault="00E57FCE" w:rsidP="00E57FCE"/>
          <w:p w14:paraId="6CE57960" w14:textId="7DCA8F10" w:rsidR="00E57FCE" w:rsidRDefault="00E57FCE" w:rsidP="00E57FCE">
            <w:r w:rsidRPr="008712E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EF3E00F" w14:textId="77777777" w:rsidR="00E57FCE" w:rsidRDefault="00E57FCE" w:rsidP="00E57FCE"/>
          <w:p w14:paraId="68051377" w14:textId="77777777" w:rsidR="00E57FCE" w:rsidRDefault="00E57FCE" w:rsidP="00E57FCE"/>
          <w:p w14:paraId="3A6E5B13" w14:textId="4CE77F22" w:rsidR="00E57FCE" w:rsidRDefault="00E57FCE" w:rsidP="00E57FCE">
            <w:r w:rsidRPr="008712E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EB2D9DD" w14:textId="77777777" w:rsidR="00E57FCE" w:rsidRDefault="00E57FCE" w:rsidP="00E57FCE"/>
          <w:p w14:paraId="562DF937" w14:textId="77777777" w:rsidR="00E57FCE" w:rsidRDefault="00E57FCE" w:rsidP="00E57FCE"/>
          <w:p w14:paraId="36A8C3D7" w14:textId="4E5CB8E5" w:rsidR="00E57FCE" w:rsidRDefault="00E57FCE" w:rsidP="00E57FCE">
            <w:r w:rsidRPr="008712ED">
              <w:t>Total min walked _____</w:t>
            </w:r>
          </w:p>
        </w:tc>
      </w:tr>
      <w:tr w:rsidR="005462F9" w14:paraId="6D421BD5" w14:textId="77777777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29D385FE" w14:textId="52783CEA" w:rsidR="005462F9" w:rsidRDefault="00D13F23" w:rsidP="005462F9">
            <w:pPr>
              <w:pStyle w:val="Dates"/>
            </w:pPr>
            <w:r>
              <w:t>28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2C839FD" w14:textId="69C5C275" w:rsidR="005462F9" w:rsidRDefault="005462F9" w:rsidP="005462F9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6657B26" w14:textId="62C20075" w:rsidR="005462F9" w:rsidRDefault="005462F9" w:rsidP="005462F9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E322B49" w14:textId="3A9CD9A1" w:rsidR="005462F9" w:rsidRDefault="005462F9" w:rsidP="005462F9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69627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69627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9627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3F3BCD">
              <w:rPr>
                <w:noProof/>
              </w:rPr>
              <w:instrText>18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5B35821" w14:textId="1BF08FF8" w:rsidR="005462F9" w:rsidRDefault="005462F9" w:rsidP="005462F9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69627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3F3BCD">
              <w:rPr>
                <w:noProof/>
              </w:rPr>
              <w:instrText>18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F3BC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3F3BCD">
              <w:rPr>
                <w:noProof/>
              </w:rPr>
              <w:instrText>19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F3BCD">
              <w:rPr>
                <w:noProof/>
              </w:rPr>
              <w:instrText>19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C489DD6" w14:textId="0E22032C" w:rsidR="005462F9" w:rsidRDefault="005462F9" w:rsidP="005462F9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69627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3F3BCD">
              <w:rPr>
                <w:noProof/>
              </w:rPr>
              <w:instrText>19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F3BC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3F3BCD">
              <w:rPr>
                <w:noProof/>
              </w:rPr>
              <w:instrText>20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F3BCD">
              <w:rPr>
                <w:noProof/>
              </w:rPr>
              <w:instrText>20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8DC0F42" w14:textId="0D617386" w:rsidR="005462F9" w:rsidRDefault="005462F9" w:rsidP="005462F9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69627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3F3BCD">
              <w:rPr>
                <w:noProof/>
              </w:rPr>
              <w:instrText>20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F3BC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3F3BCD">
              <w:rPr>
                <w:noProof/>
              </w:rPr>
              <w:instrText>21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F3BCD">
              <w:rPr>
                <w:noProof/>
              </w:rPr>
              <w:instrText>21</w:instrText>
            </w:r>
            <w:r>
              <w:fldChar w:fldCharType="end"/>
            </w:r>
            <w:r>
              <w:fldChar w:fldCharType="end"/>
            </w:r>
          </w:p>
        </w:tc>
      </w:tr>
      <w:tr w:rsidR="00C96DA4" w14:paraId="1612F8EF" w14:textId="77777777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69227DF0" w14:textId="77777777" w:rsidR="00C96DA4" w:rsidRDefault="00C96DA4" w:rsidP="00C96DA4"/>
          <w:p w14:paraId="238B8782" w14:textId="77777777" w:rsidR="00E57FCE" w:rsidRDefault="00E57FCE" w:rsidP="00C96DA4"/>
          <w:p w14:paraId="3CBE8C85" w14:textId="77777777" w:rsidR="00E57FCE" w:rsidRDefault="00E57FCE" w:rsidP="00E57FCE">
            <w:r w:rsidRPr="00D3523D">
              <w:t>Total min walked _____</w:t>
            </w:r>
          </w:p>
          <w:p w14:paraId="1C32B7D0" w14:textId="566CB5E9" w:rsidR="00E57FCE" w:rsidRDefault="00E57FCE" w:rsidP="00C96DA4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0C25CBC" w14:textId="109BF4B6" w:rsidR="00C96DA4" w:rsidRDefault="00C96DA4" w:rsidP="00C96DA4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B6C7EA7" w14:textId="3FB181D3" w:rsidR="00C96DA4" w:rsidRDefault="00C96DA4" w:rsidP="00C96DA4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C4384CA" w14:textId="3612E8B1" w:rsidR="00C96DA4" w:rsidRDefault="00C96DA4" w:rsidP="00C96DA4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54A1519" w14:textId="2D65CA8C" w:rsidR="00C96DA4" w:rsidRDefault="00C96DA4" w:rsidP="00C96DA4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6182025" w14:textId="6AA84DE5" w:rsidR="00C96DA4" w:rsidRDefault="00C96DA4" w:rsidP="00C96DA4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D0269C1" w14:textId="77777777" w:rsidR="008F78CE" w:rsidRDefault="008F78CE" w:rsidP="00C96DA4"/>
          <w:p w14:paraId="205AEE42" w14:textId="77777777" w:rsidR="00E57FCE" w:rsidRDefault="00E57FCE" w:rsidP="00C96DA4"/>
          <w:p w14:paraId="169610E6" w14:textId="0F35DC8E" w:rsidR="00E57FCE" w:rsidRDefault="00E57FCE" w:rsidP="00C96DA4"/>
        </w:tc>
      </w:tr>
    </w:tbl>
    <w:p w14:paraId="7654923A" w14:textId="4F0D1D11" w:rsidR="002F6E35" w:rsidRDefault="002F6E35"/>
    <w:p w14:paraId="4520FC94" w14:textId="77777777" w:rsidR="00CF7238" w:rsidRDefault="00CF7238"/>
    <w:tbl>
      <w:tblPr>
        <w:tblStyle w:val="GridTable1Light-Accent2"/>
        <w:tblW w:w="4969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110"/>
        <w:gridCol w:w="7201"/>
      </w:tblGrid>
      <w:tr w:rsidR="00CF7238" w14:paraId="13D2B8D3" w14:textId="77777777" w:rsidTr="00CF72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10D699B0" w14:textId="28DA1C66" w:rsidR="00CF7238" w:rsidRPr="00CF7238" w:rsidRDefault="00CF7238" w:rsidP="00CF7238">
            <w:pPr>
              <w:pStyle w:val="Month"/>
              <w:rPr>
                <w:sz w:val="72"/>
                <w:szCs w:val="72"/>
              </w:rPr>
            </w:pPr>
            <w:r>
              <w:br w:type="page"/>
            </w:r>
            <w:r>
              <w:rPr>
                <w:sz w:val="72"/>
                <w:szCs w:val="72"/>
              </w:rPr>
              <w:t xml:space="preserve">March                                                         </w:t>
            </w:r>
            <w:r w:rsidRPr="00CF7238">
              <w:rPr>
                <w:rFonts w:asciiTheme="minorHAnsi" w:hAnsiTheme="minorHAnsi"/>
                <w:sz w:val="72"/>
                <w:szCs w:val="72"/>
              </w:rPr>
              <w:t>2021</w:t>
            </w:r>
          </w:p>
        </w:tc>
      </w:tr>
      <w:tr w:rsidR="00CF7238" w14:paraId="6683F213" w14:textId="77777777" w:rsidTr="00CF72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tcBorders>
              <w:bottom w:val="single" w:sz="18" w:space="0" w:color="FFFFFF" w:themeColor="background1"/>
            </w:tcBorders>
            <w:shd w:val="clear" w:color="auto" w:fill="253356" w:themeFill="accent1" w:themeFillShade="80"/>
          </w:tcPr>
          <w:p w14:paraId="7BE3A027" w14:textId="4CD54DCC" w:rsidR="00CF7238" w:rsidRDefault="00CF7238" w:rsidP="00F1018B">
            <w:pPr>
              <w:pStyle w:val="Year"/>
              <w:jc w:val="left"/>
            </w:pPr>
            <w:r w:rsidRPr="00ED78B3">
              <w:rPr>
                <w:rFonts w:ascii="Century Gothic" w:hAnsi="Century Gothic"/>
                <w:sz w:val="44"/>
                <w:szCs w:val="44"/>
              </w:rPr>
              <w:t xml:space="preserve">Walk the Dog </w:t>
            </w:r>
            <w:r>
              <w:rPr>
                <w:rFonts w:ascii="Century Gothic" w:hAnsi="Century Gothic"/>
                <w:sz w:val="44"/>
                <w:szCs w:val="44"/>
              </w:rPr>
              <w:t>Project by Bastyr University</w:t>
            </w:r>
          </w:p>
        </w:tc>
      </w:tr>
      <w:tr w:rsidR="0081125E" w14:paraId="74546676" w14:textId="77777777" w:rsidTr="00FA0D32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4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6EEAB11F" w14:textId="244E08EF" w:rsidR="0081125E" w:rsidRDefault="00CF7238" w:rsidP="00FA0D32">
            <w:pPr>
              <w:pStyle w:val="Title"/>
            </w:pPr>
            <w:r>
              <w:rPr>
                <w:rFonts w:ascii="Century Gothic" w:hAnsi="Century Gothic"/>
                <w:sz w:val="24"/>
                <w:szCs w:val="24"/>
              </w:rPr>
              <w:t>Write in the duration of your walk (in minutes)</w:t>
            </w:r>
          </w:p>
        </w:tc>
        <w:tc>
          <w:tcPr>
            <w:tcW w:w="2516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3C99D385" w14:textId="77777777" w:rsidR="0081125E" w:rsidRDefault="0081125E" w:rsidP="00FA0D32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81125E" w14:paraId="4C708933" w14:textId="77777777" w:rsidTr="00FA0D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1644628195"/>
            <w:placeholder>
              <w:docPart w:val="922B9AD847464E72A10EEC3EE9053A84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4" w:type="dxa"/>
              </w:tcPr>
              <w:p w14:paraId="226CF7EB" w14:textId="77777777" w:rsidR="0081125E" w:rsidRDefault="0081125E" w:rsidP="00FA0D3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14:paraId="496FB4D5" w14:textId="77777777" w:rsidR="0081125E" w:rsidRDefault="00483F79" w:rsidP="00FA0D32">
            <w:pPr>
              <w:pStyle w:val="Days"/>
            </w:pPr>
            <w:sdt>
              <w:sdtPr>
                <w:id w:val="877195260"/>
                <w:placeholder>
                  <w:docPart w:val="FC0D927B24BE4E1D86C4F3DE0AB43537"/>
                </w:placeholder>
                <w:temporary/>
                <w:showingPlcHdr/>
                <w15:appearance w15:val="hidden"/>
              </w:sdtPr>
              <w:sdtEndPr/>
              <w:sdtContent>
                <w:r w:rsidR="0081125E">
                  <w:t>Monday</w:t>
                </w:r>
              </w:sdtContent>
            </w:sdt>
          </w:p>
        </w:tc>
        <w:tc>
          <w:tcPr>
            <w:tcW w:w="2055" w:type="dxa"/>
          </w:tcPr>
          <w:p w14:paraId="5D792DA3" w14:textId="77777777" w:rsidR="0081125E" w:rsidRDefault="00483F79" w:rsidP="00FA0D32">
            <w:pPr>
              <w:pStyle w:val="Days"/>
            </w:pPr>
            <w:sdt>
              <w:sdtPr>
                <w:id w:val="-179821039"/>
                <w:placeholder>
                  <w:docPart w:val="F239C466563640C38626E0E054366C8C"/>
                </w:placeholder>
                <w:temporary/>
                <w:showingPlcHdr/>
                <w15:appearance w15:val="hidden"/>
              </w:sdtPr>
              <w:sdtEndPr/>
              <w:sdtContent>
                <w:r w:rsidR="0081125E">
                  <w:t>Tuesday</w:t>
                </w:r>
              </w:sdtContent>
            </w:sdt>
          </w:p>
        </w:tc>
        <w:tc>
          <w:tcPr>
            <w:tcW w:w="2055" w:type="dxa"/>
          </w:tcPr>
          <w:p w14:paraId="0CD8B364" w14:textId="77777777" w:rsidR="0081125E" w:rsidRDefault="00483F79" w:rsidP="00FA0D32">
            <w:pPr>
              <w:pStyle w:val="Days"/>
            </w:pPr>
            <w:sdt>
              <w:sdtPr>
                <w:id w:val="-1219586107"/>
                <w:placeholder>
                  <w:docPart w:val="F754B3A5989144A09E9710C5A4CDAE8E"/>
                </w:placeholder>
                <w:temporary/>
                <w:showingPlcHdr/>
                <w15:appearance w15:val="hidden"/>
              </w:sdtPr>
              <w:sdtEndPr/>
              <w:sdtContent>
                <w:r w:rsidR="0081125E">
                  <w:t>Wednesday</w:t>
                </w:r>
              </w:sdtContent>
            </w:sdt>
          </w:p>
        </w:tc>
        <w:tc>
          <w:tcPr>
            <w:tcW w:w="2055" w:type="dxa"/>
          </w:tcPr>
          <w:p w14:paraId="7066A964" w14:textId="77777777" w:rsidR="0081125E" w:rsidRDefault="00483F79" w:rsidP="00FA0D32">
            <w:pPr>
              <w:pStyle w:val="Days"/>
            </w:pPr>
            <w:sdt>
              <w:sdtPr>
                <w:id w:val="-890653968"/>
                <w:placeholder>
                  <w:docPart w:val="CF4DD506E8BA41E49791BEED1E7BF6A9"/>
                </w:placeholder>
                <w:temporary/>
                <w:showingPlcHdr/>
                <w15:appearance w15:val="hidden"/>
              </w:sdtPr>
              <w:sdtEndPr/>
              <w:sdtContent>
                <w:r w:rsidR="0081125E">
                  <w:t>Thursday</w:t>
                </w:r>
              </w:sdtContent>
            </w:sdt>
          </w:p>
        </w:tc>
        <w:tc>
          <w:tcPr>
            <w:tcW w:w="2055" w:type="dxa"/>
          </w:tcPr>
          <w:p w14:paraId="2D7D45A9" w14:textId="77777777" w:rsidR="0081125E" w:rsidRDefault="00483F79" w:rsidP="00FA0D32">
            <w:pPr>
              <w:pStyle w:val="Days"/>
            </w:pPr>
            <w:sdt>
              <w:sdtPr>
                <w:id w:val="22448319"/>
                <w:placeholder>
                  <w:docPart w:val="EFAFD585CDEF4303AECA140AA9F5D076"/>
                </w:placeholder>
                <w:temporary/>
                <w:showingPlcHdr/>
                <w15:appearance w15:val="hidden"/>
              </w:sdtPr>
              <w:sdtEndPr/>
              <w:sdtContent>
                <w:r w:rsidR="0081125E">
                  <w:t>Friday</w:t>
                </w:r>
              </w:sdtContent>
            </w:sdt>
          </w:p>
        </w:tc>
        <w:tc>
          <w:tcPr>
            <w:tcW w:w="2055" w:type="dxa"/>
          </w:tcPr>
          <w:p w14:paraId="39E62043" w14:textId="77777777" w:rsidR="0081125E" w:rsidRDefault="00483F79" w:rsidP="00FA0D32">
            <w:pPr>
              <w:pStyle w:val="Days"/>
            </w:pPr>
            <w:sdt>
              <w:sdtPr>
                <w:id w:val="1536238731"/>
                <w:placeholder>
                  <w:docPart w:val="F47895688EF24A2B95D87A155A440506"/>
                </w:placeholder>
                <w:temporary/>
                <w:showingPlcHdr/>
                <w15:appearance w15:val="hidden"/>
              </w:sdtPr>
              <w:sdtEndPr/>
              <w:sdtContent>
                <w:r w:rsidR="0081125E">
                  <w:t>Saturday</w:t>
                </w:r>
              </w:sdtContent>
            </w:sdt>
          </w:p>
        </w:tc>
      </w:tr>
      <w:tr w:rsidR="0081125E" w14:paraId="44E943B3" w14:textId="77777777" w:rsidTr="00FA0D32">
        <w:tc>
          <w:tcPr>
            <w:tcW w:w="2054" w:type="dxa"/>
            <w:tcBorders>
              <w:bottom w:val="nil"/>
            </w:tcBorders>
          </w:tcPr>
          <w:p w14:paraId="144C41B9" w14:textId="02D3F6EF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4C8201AA" w14:textId="29128886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3F3BC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3286BE16" w14:textId="6C87064B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69627D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69627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763717F9" w14:textId="5126FAF2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69627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69627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3A9F9E53" w14:textId="30FB3E5D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69627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69627D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18899B2A" w14:textId="14A06E84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69627D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69627D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67BE7A4D" w14:textId="77777777" w:rsidR="002977C3" w:rsidRDefault="0081125E" w:rsidP="002977C3">
            <w:pPr>
              <w:pStyle w:val="Dates"/>
              <w:rPr>
                <w:color w:val="0070C0"/>
                <w:sz w:val="18"/>
                <w:szCs w:val="14"/>
              </w:rPr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69627D">
              <w:instrText>Monday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69627D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69627D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6</w:t>
            </w:r>
            <w:r>
              <w:fldChar w:fldCharType="end"/>
            </w:r>
            <w:r w:rsidR="002977C3" w:rsidRPr="00243F61">
              <w:rPr>
                <w:color w:val="0070C0"/>
                <w:sz w:val="18"/>
                <w:szCs w:val="14"/>
              </w:rPr>
              <w:t xml:space="preserve"> </w:t>
            </w:r>
          </w:p>
          <w:p w14:paraId="721258E5" w14:textId="20D5AB10" w:rsidR="0081125E" w:rsidRPr="002977C3" w:rsidRDefault="002977C3" w:rsidP="002977C3">
            <w:pPr>
              <w:pStyle w:val="Dates"/>
              <w:rPr>
                <w:color w:val="0070C0"/>
                <w:sz w:val="18"/>
                <w:szCs w:val="14"/>
              </w:rPr>
            </w:pPr>
            <w:r w:rsidRPr="00243F61">
              <w:rPr>
                <w:color w:val="0070C0"/>
                <w:sz w:val="18"/>
                <w:szCs w:val="14"/>
              </w:rPr>
              <w:t>Zoom meeting 11:00 am</w:t>
            </w:r>
          </w:p>
        </w:tc>
      </w:tr>
      <w:tr w:rsidR="005462F9" w14:paraId="6947993B" w14:textId="77777777" w:rsidTr="00DC7EB4">
        <w:trPr>
          <w:trHeight w:hRule="exact" w:val="106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43D70344" w14:textId="77777777" w:rsidR="005462F9" w:rsidRDefault="005462F9" w:rsidP="005462F9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9A66F0E" w14:textId="77777777" w:rsidR="005462F9" w:rsidRDefault="005462F9" w:rsidP="005462F9"/>
          <w:p w14:paraId="5E01D1A2" w14:textId="77777777" w:rsidR="005462F9" w:rsidRDefault="005462F9" w:rsidP="005462F9"/>
          <w:p w14:paraId="096F9614" w14:textId="00FF5238" w:rsidR="005462F9" w:rsidRDefault="005462F9" w:rsidP="005462F9">
            <w:r w:rsidRPr="00D3523D">
              <w:t>Total min walked _____</w:t>
            </w:r>
          </w:p>
          <w:p w14:paraId="2AA52E5B" w14:textId="782A4A41" w:rsidR="005462F9" w:rsidRDefault="005462F9" w:rsidP="005462F9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EA584BD" w14:textId="77777777" w:rsidR="00F8618B" w:rsidRDefault="00F8618B" w:rsidP="005462F9"/>
          <w:p w14:paraId="51707DEB" w14:textId="77777777" w:rsidR="00F8618B" w:rsidRDefault="00F8618B" w:rsidP="005462F9"/>
          <w:p w14:paraId="1DF02D0E" w14:textId="4EE20F44" w:rsidR="005462F9" w:rsidRDefault="005462F9" w:rsidP="005462F9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CEBCF76" w14:textId="77777777" w:rsidR="00F8618B" w:rsidRDefault="00F8618B" w:rsidP="005462F9"/>
          <w:p w14:paraId="7FB1EF05" w14:textId="77777777" w:rsidR="00F8618B" w:rsidRDefault="00F8618B" w:rsidP="005462F9"/>
          <w:p w14:paraId="21FD3D51" w14:textId="5D82D854" w:rsidR="005462F9" w:rsidRDefault="005462F9" w:rsidP="005462F9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A6EFBAA" w14:textId="77777777" w:rsidR="00F8618B" w:rsidRDefault="00F8618B" w:rsidP="005462F9"/>
          <w:p w14:paraId="7220E7B8" w14:textId="77777777" w:rsidR="00F8618B" w:rsidRDefault="00F8618B" w:rsidP="005462F9"/>
          <w:p w14:paraId="0B260DFE" w14:textId="3EB99F4B" w:rsidR="005462F9" w:rsidRDefault="005462F9" w:rsidP="005462F9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D1B4E40" w14:textId="77777777" w:rsidR="00F8618B" w:rsidRDefault="00F8618B" w:rsidP="005462F9"/>
          <w:p w14:paraId="190131B0" w14:textId="77777777" w:rsidR="00F8618B" w:rsidRDefault="00F8618B" w:rsidP="005462F9"/>
          <w:p w14:paraId="4DF37A47" w14:textId="5B95B302" w:rsidR="005462F9" w:rsidRDefault="005462F9" w:rsidP="005462F9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D59D4C9" w14:textId="2059B202" w:rsidR="00F8618B" w:rsidRDefault="00605A41" w:rsidP="005462F9">
            <w:pPr>
              <w:rPr>
                <w:noProof/>
                <w:sz w:val="16"/>
                <w:szCs w:val="12"/>
              </w:rPr>
            </w:pPr>
            <w:r w:rsidRPr="0005416D">
              <w:rPr>
                <w:noProof/>
                <w:color w:val="0070C0"/>
              </w:rPr>
              <w:drawing>
                <wp:anchor distT="0" distB="0" distL="114300" distR="114300" simplePos="0" relativeHeight="251666432" behindDoc="0" locked="0" layoutInCell="1" allowOverlap="1" wp14:anchorId="4CBB10E2" wp14:editId="660A4936">
                  <wp:simplePos x="0" y="0"/>
                  <wp:positionH relativeFrom="column">
                    <wp:posOffset>351790</wp:posOffset>
                  </wp:positionH>
                  <wp:positionV relativeFrom="page">
                    <wp:posOffset>29210</wp:posOffset>
                  </wp:positionV>
                  <wp:extent cx="381000" cy="381000"/>
                  <wp:effectExtent l="0" t="0" r="0" b="0"/>
                  <wp:wrapNone/>
                  <wp:docPr id="7" name="Graphic 7" descr="St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Star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132CD21" w14:textId="7B1CF115" w:rsidR="00605A41" w:rsidRDefault="00605A41" w:rsidP="008F78CE"/>
          <w:p w14:paraId="38F5F6B7" w14:textId="77777777" w:rsidR="00605A41" w:rsidRDefault="00605A41" w:rsidP="008F78CE"/>
          <w:p w14:paraId="6DC2FBEC" w14:textId="54F43DDC" w:rsidR="008F78CE" w:rsidRDefault="008F78CE" w:rsidP="008F78CE">
            <w:r w:rsidRPr="00D3523D">
              <w:t>Total min walked _____</w:t>
            </w:r>
          </w:p>
          <w:p w14:paraId="645B55AF" w14:textId="77777777" w:rsidR="00F8618B" w:rsidRDefault="00F8618B" w:rsidP="005462F9">
            <w:pPr>
              <w:rPr>
                <w:noProof/>
                <w:sz w:val="16"/>
                <w:szCs w:val="12"/>
              </w:rPr>
            </w:pPr>
          </w:p>
          <w:p w14:paraId="10A6C7B1" w14:textId="5DDBFE3C" w:rsidR="00F8618B" w:rsidRPr="00F8618B" w:rsidRDefault="00F8618B" w:rsidP="005462F9">
            <w:pPr>
              <w:rPr>
                <w:b/>
                <w:bCs/>
              </w:rPr>
            </w:pPr>
          </w:p>
        </w:tc>
      </w:tr>
      <w:tr w:rsidR="0081125E" w14:paraId="4A19C232" w14:textId="77777777" w:rsidTr="00FA0D32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7ACE54A8" w14:textId="4088E00F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69627D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892A445" w14:textId="07808DC8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69627D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CB4D2FF" w14:textId="4D75A2C8" w:rsidR="0081125E" w:rsidRDefault="0081125E" w:rsidP="00FA0D32">
            <w:pPr>
              <w:pStyle w:val="Dates"/>
            </w:pPr>
            <w:r>
              <w:fldChar w:fldCharType="begin"/>
            </w:r>
            <w:r w:rsidRPr="0033600C">
              <w:instrText xml:space="preserve"> =B4+1 </w:instrText>
            </w:r>
            <w:r>
              <w:fldChar w:fldCharType="separate"/>
            </w:r>
            <w:r w:rsidR="0069627D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00F31A5" w14:textId="5F4E7919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69627D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1F0327A" w14:textId="72885F18" w:rsidR="0081125E" w:rsidRDefault="0081125E" w:rsidP="00FA0D32">
            <w:pPr>
              <w:pStyle w:val="Dates"/>
            </w:pPr>
            <w:r>
              <w:fldChar w:fldCharType="begin"/>
            </w:r>
            <w:r w:rsidRPr="00ED2690">
              <w:instrText xml:space="preserve"> =D4+1 </w:instrText>
            </w:r>
            <w:r>
              <w:fldChar w:fldCharType="separate"/>
            </w:r>
            <w:r w:rsidR="0069627D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6CD3A40" w14:textId="5EB2EFE2" w:rsidR="0081125E" w:rsidRDefault="0081125E" w:rsidP="00FA0D3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69627D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A409179" w14:textId="3174C384" w:rsidR="0081125E" w:rsidRDefault="0081125E" w:rsidP="00FA0D32">
            <w:pPr>
              <w:pStyle w:val="Dates"/>
            </w:pPr>
            <w:r>
              <w:fldChar w:fldCharType="begin"/>
            </w:r>
            <w:r w:rsidRPr="00293272">
              <w:instrText xml:space="preserve"> =F4+1 </w:instrText>
            </w:r>
            <w:r>
              <w:fldChar w:fldCharType="separate"/>
            </w:r>
            <w:r w:rsidR="0069627D">
              <w:rPr>
                <w:noProof/>
              </w:rPr>
              <w:t>13</w:t>
            </w:r>
            <w:r>
              <w:fldChar w:fldCharType="end"/>
            </w:r>
          </w:p>
        </w:tc>
      </w:tr>
      <w:tr w:rsidR="00F8618B" w14:paraId="548A5A42" w14:textId="77777777" w:rsidTr="00251723">
        <w:trPr>
          <w:trHeight w:hRule="exact" w:val="1125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298ABC1F" w14:textId="1EDEE804" w:rsidR="00605A41" w:rsidRPr="00605A41" w:rsidRDefault="00605A41" w:rsidP="00605A41">
            <w:pPr>
              <w:rPr>
                <w:noProof/>
                <w:color w:val="00B050"/>
                <w:sz w:val="20"/>
                <w:szCs w:val="16"/>
              </w:rPr>
            </w:pPr>
            <w:r w:rsidRPr="00605A41">
              <w:rPr>
                <w:noProof/>
                <w:color w:val="00B050"/>
                <w:sz w:val="20"/>
                <w:szCs w:val="16"/>
              </w:rPr>
              <w:t>Let´s visti a new park today!!</w:t>
            </w:r>
          </w:p>
          <w:p w14:paraId="523A5F13" w14:textId="77777777" w:rsidR="00F8618B" w:rsidRDefault="00F8618B" w:rsidP="00F8618B"/>
          <w:p w14:paraId="593BDFF0" w14:textId="245E4A93" w:rsidR="00605A41" w:rsidRDefault="00605A41" w:rsidP="00F8618B">
            <w:r w:rsidRPr="00737625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44F6B09" w14:textId="34B76452" w:rsidR="00F8618B" w:rsidRPr="00BD34BC" w:rsidRDefault="00AF79F2" w:rsidP="00F8618B">
            <w:pPr>
              <w:rPr>
                <w:sz w:val="20"/>
                <w:szCs w:val="20"/>
              </w:rPr>
            </w:pPr>
            <w:r w:rsidRPr="00BD34BC">
              <w:rPr>
                <w:noProof/>
                <w:color w:val="00B050"/>
                <w:szCs w:val="14"/>
              </w:rPr>
              <w:t>Explore a new park today!</w:t>
            </w:r>
          </w:p>
          <w:p w14:paraId="6EB08CB2" w14:textId="2C601DC1" w:rsidR="00F8618B" w:rsidRDefault="00F8618B" w:rsidP="00F8618B"/>
          <w:p w14:paraId="7E624343" w14:textId="77777777" w:rsidR="00BD34BC" w:rsidRDefault="00BD34BC" w:rsidP="00F8618B"/>
          <w:p w14:paraId="690AE9FA" w14:textId="45C9EDB2" w:rsidR="00F8618B" w:rsidRDefault="00F8618B" w:rsidP="00F8618B">
            <w:r w:rsidRPr="00737625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5E6AE49" w14:textId="77777777" w:rsidR="00F8618B" w:rsidRDefault="00F8618B" w:rsidP="00F8618B">
            <w:pPr>
              <w:pStyle w:val="Dates"/>
              <w:rPr>
                <w:color w:val="auto"/>
                <w:sz w:val="18"/>
              </w:rPr>
            </w:pPr>
          </w:p>
          <w:p w14:paraId="7FF8DC71" w14:textId="16FD58E3" w:rsidR="00F8618B" w:rsidRDefault="00F8618B" w:rsidP="00F8618B">
            <w:pPr>
              <w:pStyle w:val="Dates"/>
              <w:rPr>
                <w:color w:val="auto"/>
                <w:sz w:val="18"/>
              </w:rPr>
            </w:pPr>
          </w:p>
          <w:p w14:paraId="1047C513" w14:textId="77777777" w:rsidR="00BD34BC" w:rsidRDefault="00BD34BC" w:rsidP="00F8618B">
            <w:pPr>
              <w:pStyle w:val="Dates"/>
              <w:rPr>
                <w:color w:val="auto"/>
                <w:sz w:val="18"/>
              </w:rPr>
            </w:pPr>
          </w:p>
          <w:p w14:paraId="3C8C5D9A" w14:textId="77777777" w:rsidR="00F8618B" w:rsidRDefault="00F8618B" w:rsidP="00F8618B">
            <w:pPr>
              <w:pStyle w:val="Dates"/>
              <w:rPr>
                <w:color w:val="auto"/>
                <w:sz w:val="18"/>
              </w:rPr>
            </w:pPr>
          </w:p>
          <w:p w14:paraId="62BF1C52" w14:textId="092DC933" w:rsidR="00F8618B" w:rsidRDefault="00F8618B" w:rsidP="00F8618B">
            <w:pPr>
              <w:pStyle w:val="Dates"/>
            </w:pPr>
            <w:r w:rsidRPr="00F8618B">
              <w:rPr>
                <w:color w:val="auto"/>
                <w:sz w:val="18"/>
              </w:rPr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BA59EC8" w14:textId="77777777" w:rsidR="00F8618B" w:rsidRDefault="00F8618B" w:rsidP="00F8618B"/>
          <w:p w14:paraId="76013E55" w14:textId="507EBFC7" w:rsidR="00F8618B" w:rsidRDefault="00F8618B" w:rsidP="00F8618B"/>
          <w:p w14:paraId="29901188" w14:textId="77777777" w:rsidR="00BD34BC" w:rsidRDefault="00BD34BC" w:rsidP="00F8618B"/>
          <w:p w14:paraId="58AE6355" w14:textId="28C14C13" w:rsidR="00F8618B" w:rsidRDefault="00F8618B" w:rsidP="00F8618B">
            <w:r w:rsidRPr="00737625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38A9EB9" w14:textId="1E35D094" w:rsidR="00E77554" w:rsidRPr="00BD34BC" w:rsidRDefault="00F8618B" w:rsidP="00E77554">
            <w:pPr>
              <w:rPr>
                <w:color w:val="00B050"/>
                <w:sz w:val="20"/>
                <w:szCs w:val="20"/>
              </w:rPr>
            </w:pPr>
            <w:r w:rsidRPr="00BD34BC">
              <w:rPr>
                <w:color w:val="00B050"/>
                <w:sz w:val="20"/>
                <w:szCs w:val="20"/>
              </w:rPr>
              <w:t xml:space="preserve">A walk a day keeps the Vet away </w:t>
            </w:r>
            <w:r w:rsidRPr="00BD34BC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color w:val="00B050"/>
                <w:sz w:val="20"/>
                <w:szCs w:val="20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118F7451" w14:textId="77777777" w:rsidR="00E77554" w:rsidRPr="002D1606" w:rsidRDefault="00E77554" w:rsidP="00E77554">
            <w:pPr>
              <w:rPr>
                <w:sz w:val="8"/>
                <w:szCs w:val="8"/>
              </w:rPr>
            </w:pPr>
          </w:p>
          <w:p w14:paraId="3525A326" w14:textId="1D0E041D" w:rsidR="00E77554" w:rsidRDefault="00E77554" w:rsidP="00E77554">
            <w:r w:rsidRPr="00E77554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960AF96" w14:textId="77777777" w:rsidR="00F8618B" w:rsidRDefault="00F8618B" w:rsidP="00F8618B"/>
          <w:p w14:paraId="676BF80E" w14:textId="3DC63DA1" w:rsidR="00F8618B" w:rsidRDefault="00F8618B" w:rsidP="00F8618B"/>
          <w:p w14:paraId="79371071" w14:textId="77777777" w:rsidR="00BD34BC" w:rsidRDefault="00BD34BC" w:rsidP="00F8618B"/>
          <w:p w14:paraId="7FF0B886" w14:textId="3D3CFABD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B5C19F6" w14:textId="77777777" w:rsidR="00F8618B" w:rsidRPr="00251723" w:rsidRDefault="00F8618B" w:rsidP="00F8618B">
            <w:pPr>
              <w:pStyle w:val="Dates"/>
              <w:rPr>
                <w:noProof/>
                <w:color w:val="00B050"/>
                <w:sz w:val="20"/>
                <w:szCs w:val="16"/>
              </w:rPr>
            </w:pPr>
            <w:r w:rsidRPr="00251723">
              <w:rPr>
                <w:noProof/>
                <w:color w:val="00B050"/>
                <w:sz w:val="20"/>
                <w:szCs w:val="16"/>
              </w:rPr>
              <w:t>K-9 Veterans Day</w:t>
            </w:r>
          </w:p>
          <w:p w14:paraId="698F52EA" w14:textId="04901A6F" w:rsidR="008F78CE" w:rsidRDefault="008F78CE" w:rsidP="00F8618B">
            <w:pPr>
              <w:pStyle w:val="Dates"/>
              <w:rPr>
                <w:noProof/>
                <w:sz w:val="14"/>
                <w:szCs w:val="10"/>
              </w:rPr>
            </w:pPr>
          </w:p>
          <w:p w14:paraId="2752C302" w14:textId="2D0FDD6C" w:rsidR="00BD34BC" w:rsidRDefault="00BD34BC" w:rsidP="00F8618B">
            <w:pPr>
              <w:pStyle w:val="Dates"/>
              <w:rPr>
                <w:noProof/>
                <w:sz w:val="14"/>
                <w:szCs w:val="10"/>
              </w:rPr>
            </w:pPr>
          </w:p>
          <w:p w14:paraId="54AE4CD4" w14:textId="77777777" w:rsidR="00BD34BC" w:rsidRPr="00FA0D32" w:rsidRDefault="00BD34BC" w:rsidP="00F8618B">
            <w:pPr>
              <w:pStyle w:val="Dates"/>
              <w:rPr>
                <w:noProof/>
                <w:sz w:val="14"/>
                <w:szCs w:val="10"/>
              </w:rPr>
            </w:pPr>
          </w:p>
          <w:p w14:paraId="3A6CBB71" w14:textId="77777777" w:rsidR="008F78CE" w:rsidRDefault="008F78CE" w:rsidP="008F78CE">
            <w:r w:rsidRPr="00D3523D">
              <w:t>Total min walked _____</w:t>
            </w:r>
          </w:p>
          <w:p w14:paraId="50E3F712" w14:textId="675CAE15" w:rsidR="008F78CE" w:rsidRPr="00293272" w:rsidRDefault="008F78CE" w:rsidP="00F8618B">
            <w:pPr>
              <w:pStyle w:val="Dates"/>
              <w:rPr>
                <w:sz w:val="20"/>
                <w:szCs w:val="16"/>
              </w:rPr>
            </w:pPr>
          </w:p>
        </w:tc>
      </w:tr>
      <w:tr w:rsidR="00F8618B" w14:paraId="0E1B44F2" w14:textId="77777777" w:rsidTr="00FA0D32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AB58552" w14:textId="51456FCD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69627D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0C8717C" w14:textId="54804633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69627D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4B65B98" w14:textId="44B68C06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69627D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2E49CE2" w14:textId="2783EEBF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69627D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7632DBC" w14:textId="1EECE6D1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69627D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2DE33CB" w14:textId="4B9DDCF8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69627D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175C535" w14:textId="75BB9183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69627D">
              <w:rPr>
                <w:noProof/>
              </w:rPr>
              <w:t>20</w:t>
            </w:r>
            <w:r>
              <w:fldChar w:fldCharType="end"/>
            </w:r>
          </w:p>
        </w:tc>
      </w:tr>
      <w:tr w:rsidR="00F8618B" w14:paraId="5570F9E1" w14:textId="77777777" w:rsidTr="00DC7EB4">
        <w:trPr>
          <w:trHeight w:hRule="exact" w:val="119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00B302A9" w14:textId="77777777" w:rsidR="00F8618B" w:rsidRDefault="00F8618B" w:rsidP="00F8618B"/>
          <w:p w14:paraId="52478165" w14:textId="77777777" w:rsidR="00605A41" w:rsidRDefault="00605A41" w:rsidP="00F8618B"/>
          <w:p w14:paraId="42ACDEB2" w14:textId="77777777" w:rsidR="00605A41" w:rsidRDefault="00605A41" w:rsidP="00F8618B"/>
          <w:p w14:paraId="47309E5A" w14:textId="7CE81DAA" w:rsidR="00605A41" w:rsidRDefault="00605A41" w:rsidP="00F8618B">
            <w:r w:rsidRPr="00737625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A5C4CC8" w14:textId="77777777" w:rsidR="00F8618B" w:rsidRDefault="00F8618B" w:rsidP="00F8618B"/>
          <w:p w14:paraId="58DC3B77" w14:textId="0217F27B" w:rsidR="00F8618B" w:rsidRDefault="00F8618B" w:rsidP="00F8618B"/>
          <w:p w14:paraId="6BBE1586" w14:textId="77777777" w:rsidR="00BD34BC" w:rsidRDefault="00BD34BC" w:rsidP="00F8618B"/>
          <w:p w14:paraId="2F37C381" w14:textId="61FA42A9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3AE5576" w14:textId="77777777" w:rsidR="00F8618B" w:rsidRDefault="00F8618B" w:rsidP="00F8618B"/>
          <w:p w14:paraId="62FCA04F" w14:textId="764CA266" w:rsidR="00F8618B" w:rsidRDefault="00F8618B" w:rsidP="00F8618B"/>
          <w:p w14:paraId="74FF2966" w14:textId="77777777" w:rsidR="00BD34BC" w:rsidRDefault="00BD34BC" w:rsidP="00F8618B"/>
          <w:p w14:paraId="0953F96B" w14:textId="32117685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B4246CF" w14:textId="77777777" w:rsidR="00F8618B" w:rsidRDefault="00F8618B" w:rsidP="00F8618B"/>
          <w:p w14:paraId="2B706E93" w14:textId="7BE4221E" w:rsidR="00F8618B" w:rsidRDefault="00F8618B" w:rsidP="00F8618B"/>
          <w:p w14:paraId="79FDC0AC" w14:textId="77777777" w:rsidR="00BD34BC" w:rsidRDefault="00BD34BC" w:rsidP="00F8618B"/>
          <w:p w14:paraId="75943145" w14:textId="78A34A90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FF815F9" w14:textId="77777777" w:rsidR="00F8618B" w:rsidRDefault="00F8618B" w:rsidP="00F8618B"/>
          <w:p w14:paraId="0E074F8E" w14:textId="16D5765B" w:rsidR="00F8618B" w:rsidRDefault="00F8618B" w:rsidP="00F8618B"/>
          <w:p w14:paraId="162A3BE1" w14:textId="77777777" w:rsidR="00BD34BC" w:rsidRDefault="00BD34BC" w:rsidP="00F8618B"/>
          <w:p w14:paraId="51331522" w14:textId="7B6FE093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E824D69" w14:textId="77777777" w:rsidR="00F8618B" w:rsidRDefault="00F8618B" w:rsidP="00F8618B"/>
          <w:p w14:paraId="0ED9D434" w14:textId="6D47F0C4" w:rsidR="00F8618B" w:rsidRDefault="00F8618B" w:rsidP="00F8618B"/>
          <w:p w14:paraId="7BEC7AB9" w14:textId="77777777" w:rsidR="00BD34BC" w:rsidRDefault="00BD34BC" w:rsidP="00F8618B"/>
          <w:p w14:paraId="2FBE96F0" w14:textId="47E09C52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208AA9E" w14:textId="0CA04EFB" w:rsidR="00F8618B" w:rsidRPr="002977C3" w:rsidRDefault="002977C3" w:rsidP="002977C3">
            <w:pPr>
              <w:pStyle w:val="Dates"/>
              <w:jc w:val="left"/>
              <w:rPr>
                <w:color w:val="0070C0"/>
                <w:sz w:val="18"/>
                <w:szCs w:val="14"/>
              </w:rPr>
            </w:pPr>
            <w:r w:rsidRPr="00243F61">
              <w:rPr>
                <w:color w:val="0070C0"/>
                <w:sz w:val="18"/>
                <w:szCs w:val="14"/>
              </w:rPr>
              <w:t>Zoom meeting 11:00 am</w:t>
            </w:r>
          </w:p>
          <w:p w14:paraId="67F487C2" w14:textId="3DB964EF" w:rsidR="002977C3" w:rsidRDefault="00605A41" w:rsidP="00F8618B">
            <w:r w:rsidRPr="0005416D">
              <w:rPr>
                <w:noProof/>
                <w:color w:val="0070C0"/>
              </w:rPr>
              <w:drawing>
                <wp:anchor distT="0" distB="0" distL="114300" distR="114300" simplePos="0" relativeHeight="251664384" behindDoc="0" locked="0" layoutInCell="1" allowOverlap="1" wp14:anchorId="633531EA" wp14:editId="48EBAF88">
                  <wp:simplePos x="0" y="0"/>
                  <wp:positionH relativeFrom="column">
                    <wp:posOffset>406400</wp:posOffset>
                  </wp:positionH>
                  <wp:positionV relativeFrom="page">
                    <wp:posOffset>157480</wp:posOffset>
                  </wp:positionV>
                  <wp:extent cx="381000" cy="381000"/>
                  <wp:effectExtent l="0" t="0" r="0" b="0"/>
                  <wp:wrapNone/>
                  <wp:docPr id="5" name="Graphic 5" descr="St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Star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672FA57" w14:textId="14B9C089" w:rsidR="00605A41" w:rsidRDefault="00605A41" w:rsidP="00F8618B"/>
          <w:p w14:paraId="351C103A" w14:textId="77777777" w:rsidR="00605A41" w:rsidRPr="00605A41" w:rsidRDefault="00605A41" w:rsidP="00F8618B">
            <w:pPr>
              <w:rPr>
                <w:sz w:val="8"/>
                <w:szCs w:val="8"/>
              </w:rPr>
            </w:pPr>
          </w:p>
          <w:p w14:paraId="3DB14A02" w14:textId="41862E1D" w:rsidR="00F8618B" w:rsidRDefault="00F8618B" w:rsidP="00F8618B">
            <w:r w:rsidRPr="00D3523D">
              <w:t>Total min walked _____</w:t>
            </w:r>
          </w:p>
        </w:tc>
      </w:tr>
      <w:tr w:rsidR="00F8618B" w14:paraId="6BA48F3D" w14:textId="77777777" w:rsidTr="00FA0D32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6A2F0DB1" w14:textId="6488E9A9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69627D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A2D4127" w14:textId="01E04307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69627D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52946B1" w14:textId="7FBEFC02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69627D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9BFC1" w14:textId="364D76AA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69627D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E8E2595" w14:textId="036BC21D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69627D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E449022" w14:textId="74ADC951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69627D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75A3B5F" w14:textId="1028109D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69627D">
              <w:rPr>
                <w:noProof/>
              </w:rPr>
              <w:t>27</w:t>
            </w:r>
            <w:r>
              <w:fldChar w:fldCharType="end"/>
            </w:r>
          </w:p>
        </w:tc>
      </w:tr>
      <w:tr w:rsidR="00F8618B" w14:paraId="46A23E63" w14:textId="77777777" w:rsidTr="00251723">
        <w:trPr>
          <w:trHeight w:hRule="exact" w:val="1098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3FC3D4CF" w14:textId="77777777" w:rsidR="00F8618B" w:rsidRDefault="00F8618B" w:rsidP="00F8618B"/>
          <w:p w14:paraId="4C04D7D3" w14:textId="77777777" w:rsidR="00605A41" w:rsidRDefault="00605A41" w:rsidP="00F8618B"/>
          <w:p w14:paraId="3EECE277" w14:textId="77777777" w:rsidR="00605A41" w:rsidRDefault="00605A41" w:rsidP="00F8618B"/>
          <w:p w14:paraId="23180E4C" w14:textId="20B8BB96" w:rsidR="00605A41" w:rsidRDefault="00605A41" w:rsidP="00F8618B">
            <w:r w:rsidRPr="00737625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B81FEB3" w14:textId="77777777" w:rsidR="00F8618B" w:rsidRDefault="00F8618B" w:rsidP="00F8618B"/>
          <w:p w14:paraId="556D1E7E" w14:textId="4571FD4D" w:rsidR="00F8618B" w:rsidRDefault="00F8618B" w:rsidP="00F8618B"/>
          <w:p w14:paraId="410F4372" w14:textId="77777777" w:rsidR="00BD34BC" w:rsidRDefault="00BD34BC" w:rsidP="00F8618B"/>
          <w:p w14:paraId="6CE94C41" w14:textId="45151901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969163F" w14:textId="77777777" w:rsidR="00F8618B" w:rsidRDefault="00F8618B" w:rsidP="00F8618B">
            <w:pPr>
              <w:pStyle w:val="Dates"/>
              <w:rPr>
                <w:noProof/>
              </w:rPr>
            </w:pPr>
            <w:r w:rsidRPr="00BD34BC">
              <w:rPr>
                <w:noProof/>
                <w:color w:val="00B050"/>
                <w:sz w:val="20"/>
                <w:szCs w:val="16"/>
              </w:rPr>
              <w:t>National Puppy Day</w:t>
            </w:r>
            <w:r w:rsidRPr="00293272">
              <w:rPr>
                <w:noProof/>
              </w:rPr>
              <w:t>.</w:t>
            </w:r>
          </w:p>
          <w:p w14:paraId="1D9762F6" w14:textId="66CB335F" w:rsidR="00AF79F2" w:rsidRDefault="00AF79F2" w:rsidP="00F8618B">
            <w:pPr>
              <w:pStyle w:val="Dates"/>
              <w:rPr>
                <w:noProof/>
              </w:rPr>
            </w:pPr>
          </w:p>
          <w:p w14:paraId="1C7EBEFF" w14:textId="77777777" w:rsidR="00BD34BC" w:rsidRDefault="00BD34BC" w:rsidP="00F8618B">
            <w:pPr>
              <w:pStyle w:val="Dates"/>
              <w:rPr>
                <w:noProof/>
              </w:rPr>
            </w:pPr>
          </w:p>
          <w:p w14:paraId="4D1F40DD" w14:textId="6B0300C1" w:rsidR="00AF79F2" w:rsidRDefault="00AF79F2" w:rsidP="00AF79F2">
            <w:pPr>
              <w:pStyle w:val="Dates"/>
              <w:jc w:val="left"/>
              <w:rPr>
                <w:noProof/>
              </w:rPr>
            </w:pPr>
            <w:r w:rsidRPr="00AF79F2">
              <w:rPr>
                <w:color w:val="auto"/>
                <w:sz w:val="18"/>
              </w:rPr>
              <w:t>Total min walked</w:t>
            </w:r>
            <w:r w:rsidRPr="00D3523D">
              <w:t xml:space="preserve"> 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9A43E1D" w14:textId="77777777" w:rsidR="00F8618B" w:rsidRDefault="00F8618B" w:rsidP="00F8618B"/>
          <w:p w14:paraId="0A8E3B69" w14:textId="6FAF980E" w:rsidR="00F8618B" w:rsidRDefault="00F8618B" w:rsidP="00F8618B"/>
          <w:p w14:paraId="3E69400E" w14:textId="77777777" w:rsidR="00BD34BC" w:rsidRDefault="00BD34BC" w:rsidP="00F8618B"/>
          <w:p w14:paraId="430843D0" w14:textId="2CEFE76E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3D9A350" w14:textId="77777777" w:rsidR="00F8618B" w:rsidRDefault="00F8618B" w:rsidP="00F8618B"/>
          <w:p w14:paraId="683EAE77" w14:textId="2D732B93" w:rsidR="00F8618B" w:rsidRDefault="00F8618B" w:rsidP="00F8618B"/>
          <w:p w14:paraId="365B82A4" w14:textId="77777777" w:rsidR="00BD34BC" w:rsidRDefault="00BD34BC" w:rsidP="00F8618B"/>
          <w:p w14:paraId="2F1E6120" w14:textId="7F5B2F9E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9E37C3E" w14:textId="77777777" w:rsidR="00F8618B" w:rsidRDefault="00F8618B" w:rsidP="00F8618B"/>
          <w:p w14:paraId="5BBC2B5C" w14:textId="7C9EDD93" w:rsidR="00F8618B" w:rsidRDefault="00F8618B" w:rsidP="00F8618B"/>
          <w:p w14:paraId="75A7479C" w14:textId="77777777" w:rsidR="00BD34BC" w:rsidRDefault="00BD34BC" w:rsidP="00F8618B"/>
          <w:p w14:paraId="3B80C4F1" w14:textId="572258F9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1C12AD7" w14:textId="77777777" w:rsidR="002977C3" w:rsidRDefault="002977C3" w:rsidP="00F8618B"/>
          <w:p w14:paraId="79167262" w14:textId="4BEA6C3E" w:rsidR="002977C3" w:rsidRDefault="002977C3" w:rsidP="00F8618B"/>
          <w:p w14:paraId="7B47629B" w14:textId="77777777" w:rsidR="00BD34BC" w:rsidRDefault="00BD34BC" w:rsidP="00F8618B"/>
          <w:p w14:paraId="561033DB" w14:textId="6A9534C6" w:rsidR="00F8618B" w:rsidRDefault="00F8618B" w:rsidP="00F8618B">
            <w:r w:rsidRPr="00D3523D">
              <w:t>Total min walked _____</w:t>
            </w:r>
          </w:p>
        </w:tc>
      </w:tr>
      <w:tr w:rsidR="00F8618B" w14:paraId="4E18263A" w14:textId="77777777" w:rsidTr="00FA0D32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9403008" w14:textId="38135310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69627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69627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9627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69627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69627D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69627D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E7F9B78" w14:textId="7184C194" w:rsidR="00F8618B" w:rsidRDefault="00F8618B" w:rsidP="00F8618B">
            <w:pPr>
              <w:pStyle w:val="Dates"/>
            </w:pPr>
            <w:r>
              <w:t>29</w:t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69627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69627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9627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3F3BC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07C0809" w14:textId="3D13D055" w:rsidR="00F8618B" w:rsidRDefault="00F8618B" w:rsidP="00F8618B">
            <w:pPr>
              <w:pStyle w:val="Dates"/>
            </w:pPr>
            <w:r>
              <w:t>30</w:t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69627D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69627D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9627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14D1903" w14:textId="522DFA81" w:rsidR="00F8618B" w:rsidRDefault="00F8618B" w:rsidP="00F8618B">
            <w:pPr>
              <w:pStyle w:val="Dates"/>
            </w:pPr>
            <w:r>
              <w:t>31</w:t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69627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69627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9627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3F3BC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5C55677" w14:textId="72E50722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69627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69627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69627D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E92ECEC" w14:textId="00A64298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69627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597DD79" w14:textId="3FBEF176" w:rsidR="00F8618B" w:rsidRDefault="00F8618B" w:rsidP="00F8618B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69627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F8618B" w14:paraId="5037EB35" w14:textId="77777777" w:rsidTr="00DC7EB4">
        <w:trPr>
          <w:trHeight w:hRule="exact" w:val="137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484841B0" w14:textId="77777777" w:rsidR="00F8618B" w:rsidRDefault="00F8618B" w:rsidP="00F8618B"/>
          <w:p w14:paraId="623F45F9" w14:textId="77777777" w:rsidR="00605A41" w:rsidRDefault="00605A41" w:rsidP="00F8618B"/>
          <w:p w14:paraId="45002F33" w14:textId="77777777" w:rsidR="00605A41" w:rsidRDefault="00605A41" w:rsidP="00F8618B"/>
          <w:p w14:paraId="5FD8D522" w14:textId="77777777" w:rsidR="00605A41" w:rsidRDefault="00605A41" w:rsidP="00F8618B"/>
          <w:p w14:paraId="0F7F4C8D" w14:textId="1C756CE5" w:rsidR="00605A41" w:rsidRDefault="00605A41" w:rsidP="00F8618B">
            <w:r w:rsidRPr="00737625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108E125" w14:textId="77777777" w:rsidR="00F8618B" w:rsidRDefault="00F8618B" w:rsidP="00F8618B"/>
          <w:p w14:paraId="1852DBE9" w14:textId="019B4967" w:rsidR="00F8618B" w:rsidRDefault="00F8618B" w:rsidP="00F8618B"/>
          <w:p w14:paraId="3D5BB7DB" w14:textId="5FDF441D" w:rsidR="00BD34BC" w:rsidRDefault="00BD34BC" w:rsidP="00F8618B"/>
          <w:p w14:paraId="1344EBD9" w14:textId="77777777" w:rsidR="00605A41" w:rsidRDefault="00605A41" w:rsidP="00F8618B"/>
          <w:p w14:paraId="21A869A8" w14:textId="3CB21EC2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29E6999" w14:textId="6D40C979" w:rsidR="00F8618B" w:rsidRPr="00BD34BC" w:rsidRDefault="00F8618B" w:rsidP="00F8618B">
            <w:pPr>
              <w:pStyle w:val="Dates"/>
              <w:rPr>
                <w:noProof/>
                <w:color w:val="00B050"/>
                <w:sz w:val="18"/>
                <w:szCs w:val="14"/>
              </w:rPr>
            </w:pPr>
            <w:r w:rsidRPr="00BD34BC">
              <w:rPr>
                <w:noProof/>
                <w:color w:val="00B050"/>
                <w:sz w:val="18"/>
                <w:szCs w:val="14"/>
              </w:rPr>
              <w:t>Take a Walk in the Park Day</w:t>
            </w:r>
          </w:p>
          <w:p w14:paraId="697E0D62" w14:textId="5618991B" w:rsidR="00AF79F2" w:rsidRDefault="00AF79F2" w:rsidP="00F8618B">
            <w:pPr>
              <w:pStyle w:val="Dates"/>
              <w:rPr>
                <w:noProof/>
                <w:color w:val="00B050"/>
                <w:sz w:val="16"/>
                <w:szCs w:val="12"/>
              </w:rPr>
            </w:pPr>
          </w:p>
          <w:p w14:paraId="08B68045" w14:textId="77777777" w:rsidR="00605A41" w:rsidRDefault="00605A41" w:rsidP="00F8618B">
            <w:pPr>
              <w:pStyle w:val="Dates"/>
              <w:rPr>
                <w:noProof/>
                <w:color w:val="00B050"/>
                <w:sz w:val="16"/>
                <w:szCs w:val="12"/>
              </w:rPr>
            </w:pPr>
          </w:p>
          <w:p w14:paraId="22C6268D" w14:textId="77777777" w:rsidR="00AF79F2" w:rsidRPr="00AF79F2" w:rsidRDefault="00AF79F2" w:rsidP="00F8618B">
            <w:pPr>
              <w:pStyle w:val="Dates"/>
              <w:rPr>
                <w:noProof/>
                <w:color w:val="00B050"/>
                <w:sz w:val="16"/>
                <w:szCs w:val="12"/>
              </w:rPr>
            </w:pPr>
          </w:p>
          <w:p w14:paraId="54EA20DB" w14:textId="41153AAC" w:rsidR="00F8618B" w:rsidRDefault="00AF79F2" w:rsidP="00AF79F2">
            <w:pPr>
              <w:pStyle w:val="Dates"/>
              <w:jc w:val="left"/>
            </w:pPr>
            <w:r w:rsidRPr="00AF79F2">
              <w:rPr>
                <w:color w:val="auto"/>
                <w:sz w:val="18"/>
              </w:rPr>
              <w:t>Total min walked</w:t>
            </w:r>
            <w:r w:rsidRPr="00AF79F2">
              <w:t xml:space="preserve"> 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6C56D7A" w14:textId="77777777" w:rsidR="00F8618B" w:rsidRDefault="00F8618B" w:rsidP="00F8618B"/>
          <w:p w14:paraId="299C490F" w14:textId="02A91252" w:rsidR="00F8618B" w:rsidRDefault="00F8618B" w:rsidP="00F8618B"/>
          <w:p w14:paraId="2B3096DA" w14:textId="5C639A47" w:rsidR="00BD34BC" w:rsidRDefault="00BD34BC" w:rsidP="00F8618B"/>
          <w:p w14:paraId="74226D02" w14:textId="77777777" w:rsidR="00605A41" w:rsidRDefault="00605A41" w:rsidP="00F8618B"/>
          <w:p w14:paraId="34FB4EB2" w14:textId="4F05B923" w:rsidR="00F8618B" w:rsidRDefault="00F8618B" w:rsidP="00F8618B">
            <w:r w:rsidRPr="00D3523D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806D40A" w14:textId="77777777" w:rsidR="00F8618B" w:rsidRDefault="00F8618B" w:rsidP="00F8618B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9014127" w14:textId="77777777" w:rsidR="00F8618B" w:rsidRDefault="00F8618B" w:rsidP="00F8618B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02D2D84" w14:textId="77777777" w:rsidR="00F8618B" w:rsidRDefault="00F8618B" w:rsidP="00F8618B"/>
        </w:tc>
      </w:tr>
    </w:tbl>
    <w:p w14:paraId="55458020" w14:textId="7EEF4FFA" w:rsidR="0074184A" w:rsidRDefault="0074184A"/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200"/>
        <w:gridCol w:w="7200"/>
      </w:tblGrid>
      <w:tr w:rsidR="00797F74" w14:paraId="5E5C6F59" w14:textId="77777777" w:rsidTr="00797F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57D3FADC" w14:textId="7C560DFD" w:rsidR="00797F74" w:rsidRPr="00ED78B3" w:rsidRDefault="00797F74" w:rsidP="00F1018B">
            <w:pPr>
              <w:pStyle w:val="Month"/>
              <w:rPr>
                <w:b w:val="0"/>
                <w:bCs w:val="0"/>
                <w:sz w:val="72"/>
                <w:szCs w:val="72"/>
              </w:rPr>
            </w:pPr>
            <w:r>
              <w:rPr>
                <w:sz w:val="72"/>
                <w:szCs w:val="72"/>
              </w:rPr>
              <w:t xml:space="preserve">April                                                           </w:t>
            </w:r>
            <w:r w:rsidRPr="00797F74">
              <w:rPr>
                <w:rFonts w:asciiTheme="minorHAnsi" w:hAnsiTheme="minorHAnsi"/>
                <w:sz w:val="72"/>
                <w:szCs w:val="72"/>
              </w:rPr>
              <w:t>2021</w:t>
            </w:r>
          </w:p>
          <w:p w14:paraId="115E0116" w14:textId="18EA3B61" w:rsidR="00797F74" w:rsidRPr="00797F74" w:rsidRDefault="00797F74" w:rsidP="00797F74">
            <w:pPr>
              <w:pStyle w:val="Month"/>
              <w:rPr>
                <w:b w:val="0"/>
                <w:bCs w:val="0"/>
              </w:rPr>
            </w:pPr>
            <w:r w:rsidRPr="00ED78B3">
              <w:rPr>
                <w:rFonts w:ascii="Century Gothic" w:hAnsi="Century Gothic"/>
                <w:sz w:val="44"/>
                <w:szCs w:val="44"/>
              </w:rPr>
              <w:t xml:space="preserve">Walk the Dog </w:t>
            </w:r>
            <w:r>
              <w:rPr>
                <w:rFonts w:ascii="Century Gothic" w:hAnsi="Century Gothic"/>
                <w:sz w:val="44"/>
                <w:szCs w:val="44"/>
              </w:rPr>
              <w:t>Project by Bastyr University</w:t>
            </w:r>
          </w:p>
        </w:tc>
      </w:tr>
      <w:tr w:rsidR="00A678B4" w14:paraId="40C196C2" w14:textId="77777777" w:rsidTr="00CD2CB0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644415A7" w14:textId="4EF7CDF7" w:rsidR="00A678B4" w:rsidRDefault="00797F74" w:rsidP="00CD2CB0">
            <w:pPr>
              <w:pStyle w:val="Title"/>
            </w:pPr>
            <w:r w:rsidRPr="00ED78B3">
              <w:rPr>
                <w:rFonts w:ascii="Century Gothic" w:hAnsi="Century Gothic"/>
                <w:i/>
                <w:iCs/>
                <w:sz w:val="24"/>
                <w:szCs w:val="24"/>
              </w:rPr>
              <w:t>Write in the duration of your walk (in minutes)</w:t>
            </w: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22FF8C99" w14:textId="77777777" w:rsidR="00A678B4" w:rsidRDefault="00A678B4" w:rsidP="00CD2CB0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A678B4" w14:paraId="5F8697EB" w14:textId="77777777" w:rsidTr="00CD2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345022848"/>
            <w:placeholder>
              <w:docPart w:val="42B004C5A2554F2FA78C151C36B0FBF2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4" w:type="dxa"/>
              </w:tcPr>
              <w:p w14:paraId="5DC16DC3" w14:textId="77777777" w:rsidR="00A678B4" w:rsidRDefault="00A678B4" w:rsidP="00CD2CB0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14:paraId="609CB126" w14:textId="77777777" w:rsidR="00A678B4" w:rsidRDefault="00483F79" w:rsidP="00CD2CB0">
            <w:pPr>
              <w:pStyle w:val="Days"/>
            </w:pPr>
            <w:sdt>
              <w:sdtPr>
                <w:id w:val="-1613973761"/>
                <w:placeholder>
                  <w:docPart w:val="CE2F07FD437445FF9EF4FA50B0BC1B01"/>
                </w:placeholder>
                <w:temporary/>
                <w:showingPlcHdr/>
                <w15:appearance w15:val="hidden"/>
              </w:sdtPr>
              <w:sdtEndPr/>
              <w:sdtContent>
                <w:r w:rsidR="00A678B4">
                  <w:t>Monday</w:t>
                </w:r>
              </w:sdtContent>
            </w:sdt>
          </w:p>
        </w:tc>
        <w:tc>
          <w:tcPr>
            <w:tcW w:w="2055" w:type="dxa"/>
          </w:tcPr>
          <w:p w14:paraId="7644DA70" w14:textId="77777777" w:rsidR="00A678B4" w:rsidRDefault="00483F79" w:rsidP="00CD2CB0">
            <w:pPr>
              <w:pStyle w:val="Days"/>
            </w:pPr>
            <w:sdt>
              <w:sdtPr>
                <w:id w:val="-1320425219"/>
                <w:placeholder>
                  <w:docPart w:val="AD4C15F55B4E4FDE9F4D0FC71615F4BC"/>
                </w:placeholder>
                <w:temporary/>
                <w:showingPlcHdr/>
                <w15:appearance w15:val="hidden"/>
              </w:sdtPr>
              <w:sdtEndPr/>
              <w:sdtContent>
                <w:r w:rsidR="00A678B4">
                  <w:t>Tuesday</w:t>
                </w:r>
              </w:sdtContent>
            </w:sdt>
          </w:p>
        </w:tc>
        <w:tc>
          <w:tcPr>
            <w:tcW w:w="2055" w:type="dxa"/>
          </w:tcPr>
          <w:p w14:paraId="4A7D0082" w14:textId="77777777" w:rsidR="00A678B4" w:rsidRDefault="00483F79" w:rsidP="00CD2CB0">
            <w:pPr>
              <w:pStyle w:val="Days"/>
            </w:pPr>
            <w:sdt>
              <w:sdtPr>
                <w:id w:val="-1698297053"/>
                <w:placeholder>
                  <w:docPart w:val="F1D9056BD717402CB84C3A4F6608C350"/>
                </w:placeholder>
                <w:temporary/>
                <w:showingPlcHdr/>
                <w15:appearance w15:val="hidden"/>
              </w:sdtPr>
              <w:sdtEndPr/>
              <w:sdtContent>
                <w:r w:rsidR="00A678B4">
                  <w:t>Wednesday</w:t>
                </w:r>
              </w:sdtContent>
            </w:sdt>
          </w:p>
        </w:tc>
        <w:tc>
          <w:tcPr>
            <w:tcW w:w="2055" w:type="dxa"/>
          </w:tcPr>
          <w:p w14:paraId="388964F3" w14:textId="77777777" w:rsidR="00A678B4" w:rsidRDefault="00483F79" w:rsidP="00CD2CB0">
            <w:pPr>
              <w:pStyle w:val="Days"/>
            </w:pPr>
            <w:sdt>
              <w:sdtPr>
                <w:id w:val="-2070031899"/>
                <w:placeholder>
                  <w:docPart w:val="5289A798266E4233AFD5784F1A90214A"/>
                </w:placeholder>
                <w:temporary/>
                <w:showingPlcHdr/>
                <w15:appearance w15:val="hidden"/>
              </w:sdtPr>
              <w:sdtEndPr/>
              <w:sdtContent>
                <w:r w:rsidR="00A678B4">
                  <w:t>Thursday</w:t>
                </w:r>
              </w:sdtContent>
            </w:sdt>
          </w:p>
        </w:tc>
        <w:tc>
          <w:tcPr>
            <w:tcW w:w="2055" w:type="dxa"/>
          </w:tcPr>
          <w:p w14:paraId="09F2A36F" w14:textId="77777777" w:rsidR="00A678B4" w:rsidRDefault="00483F79" w:rsidP="00CD2CB0">
            <w:pPr>
              <w:pStyle w:val="Days"/>
            </w:pPr>
            <w:sdt>
              <w:sdtPr>
                <w:id w:val="-1557467435"/>
                <w:placeholder>
                  <w:docPart w:val="F43AC6E9511E4ACABEB572428AECD1B0"/>
                </w:placeholder>
                <w:temporary/>
                <w:showingPlcHdr/>
                <w15:appearance w15:val="hidden"/>
              </w:sdtPr>
              <w:sdtEndPr/>
              <w:sdtContent>
                <w:r w:rsidR="00A678B4">
                  <w:t>Friday</w:t>
                </w:r>
              </w:sdtContent>
            </w:sdt>
          </w:p>
        </w:tc>
        <w:tc>
          <w:tcPr>
            <w:tcW w:w="2055" w:type="dxa"/>
          </w:tcPr>
          <w:p w14:paraId="3C74950B" w14:textId="77777777" w:rsidR="00A678B4" w:rsidRDefault="00483F79" w:rsidP="00CD2CB0">
            <w:pPr>
              <w:pStyle w:val="Days"/>
            </w:pPr>
            <w:sdt>
              <w:sdtPr>
                <w:id w:val="-912388729"/>
                <w:placeholder>
                  <w:docPart w:val="906CBDCBD7A44978B8737FD2882EA25F"/>
                </w:placeholder>
                <w:temporary/>
                <w:showingPlcHdr/>
                <w15:appearance w15:val="hidden"/>
              </w:sdtPr>
              <w:sdtEndPr/>
              <w:sdtContent>
                <w:r w:rsidR="00A678B4">
                  <w:t>Saturday</w:t>
                </w:r>
              </w:sdtContent>
            </w:sdt>
          </w:p>
        </w:tc>
      </w:tr>
      <w:tr w:rsidR="00A678B4" w14:paraId="1AA1A912" w14:textId="77777777" w:rsidTr="00CD2CB0">
        <w:tc>
          <w:tcPr>
            <w:tcW w:w="2054" w:type="dxa"/>
            <w:tcBorders>
              <w:bottom w:val="nil"/>
            </w:tcBorders>
          </w:tcPr>
          <w:p w14:paraId="497EF2CE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263599E9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715E47A6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48EF9A80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2B06E942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432F4AC4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0854071D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</w:tr>
      <w:tr w:rsidR="00A678B4" w14:paraId="6160DE8C" w14:textId="77777777" w:rsidTr="0005416D">
        <w:trPr>
          <w:trHeight w:hRule="exact" w:val="124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46DFE098" w14:textId="77777777" w:rsidR="00A678B4" w:rsidRDefault="00A678B4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5B804E2" w14:textId="77777777" w:rsidR="00A678B4" w:rsidRDefault="00A678B4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FA00786" w14:textId="77777777" w:rsidR="00A678B4" w:rsidRDefault="00A678B4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94D8D13" w14:textId="77777777" w:rsidR="00A678B4" w:rsidRDefault="00A678B4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856205B" w14:textId="77777777" w:rsidR="00A678B4" w:rsidRDefault="00A678B4" w:rsidP="00CD2CB0"/>
          <w:p w14:paraId="56F64CF3" w14:textId="77777777" w:rsidR="00A678B4" w:rsidRDefault="00A678B4" w:rsidP="00CD2CB0"/>
          <w:p w14:paraId="3F29F33C" w14:textId="1B243447" w:rsidR="00A678B4" w:rsidRDefault="00A678B4" w:rsidP="00CD2CB0">
            <w:r w:rsidRPr="002E567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14FA540" w14:textId="77777777" w:rsidR="00A678B4" w:rsidRDefault="00A678B4" w:rsidP="00CD2CB0"/>
          <w:p w14:paraId="185FB30D" w14:textId="77777777" w:rsidR="00A678B4" w:rsidRDefault="00A678B4" w:rsidP="00CD2CB0"/>
          <w:p w14:paraId="47651CC3" w14:textId="07833BCE" w:rsidR="00A678B4" w:rsidRDefault="00A678B4" w:rsidP="00CD2CB0">
            <w:r w:rsidRPr="002E567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B744560" w14:textId="23109C60" w:rsidR="00CC6745" w:rsidRPr="00605A41" w:rsidRDefault="00605A41" w:rsidP="00605A41">
            <w:pPr>
              <w:rPr>
                <w:rFonts w:ascii="Calibri" w:hAnsi="Calibri" w:cs="Calibri"/>
                <w:color w:val="00B050"/>
                <w:sz w:val="20"/>
                <w:szCs w:val="20"/>
                <w:shd w:val="clear" w:color="auto" w:fill="FFFFFF"/>
              </w:rPr>
            </w:pPr>
            <w:r w:rsidRPr="0005416D">
              <w:rPr>
                <w:noProof/>
                <w:color w:val="0070C0"/>
              </w:rPr>
              <w:drawing>
                <wp:anchor distT="0" distB="0" distL="114300" distR="114300" simplePos="0" relativeHeight="251662336" behindDoc="0" locked="0" layoutInCell="1" allowOverlap="1" wp14:anchorId="1AA021C0" wp14:editId="382C4AF0">
                  <wp:simplePos x="0" y="0"/>
                  <wp:positionH relativeFrom="column">
                    <wp:posOffset>285115</wp:posOffset>
                  </wp:positionH>
                  <wp:positionV relativeFrom="page">
                    <wp:posOffset>183515</wp:posOffset>
                  </wp:positionV>
                  <wp:extent cx="381000" cy="381000"/>
                  <wp:effectExtent l="0" t="0" r="0" b="0"/>
                  <wp:wrapNone/>
                  <wp:docPr id="3" name="Graphic 3" descr="St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Star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C6745" w:rsidRPr="00243F61">
              <w:rPr>
                <w:color w:val="0070C0"/>
                <w:szCs w:val="14"/>
              </w:rPr>
              <w:t>Zoom meeting 11:00 am</w:t>
            </w:r>
          </w:p>
          <w:p w14:paraId="087DD015" w14:textId="77777777" w:rsidR="00605A41" w:rsidRDefault="00605A41" w:rsidP="00CD2CB0"/>
          <w:p w14:paraId="0592374E" w14:textId="77777777" w:rsidR="00605A41" w:rsidRDefault="00605A41" w:rsidP="00CD2CB0"/>
          <w:p w14:paraId="4CFB57B7" w14:textId="556069AD" w:rsidR="00A678B4" w:rsidRDefault="00A678B4" w:rsidP="00CD2CB0">
            <w:r w:rsidRPr="002E567E">
              <w:t>Total min walked _____</w:t>
            </w:r>
          </w:p>
        </w:tc>
      </w:tr>
      <w:tr w:rsidR="00A678B4" w14:paraId="4762F0B2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C467D3F" w14:textId="77777777" w:rsidR="00A678B4" w:rsidRDefault="00A678B4" w:rsidP="00CD2CB0">
            <w:pPr>
              <w:pStyle w:val="Dates"/>
            </w:pPr>
            <w:r>
              <w:fldChar w:fldCharType="begin"/>
            </w:r>
            <w:r w:rsidRPr="00F920F6"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73FB24E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1A81AB4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9151FFE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A791A62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2F5EF0B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FE03521" w14:textId="77777777" w:rsidR="00A678B4" w:rsidRDefault="00A678B4" w:rsidP="00CD2CB0">
            <w:pPr>
              <w:pStyle w:val="Dates"/>
            </w:pPr>
            <w:r>
              <w:fldChar w:fldCharType="begin"/>
            </w:r>
            <w:r w:rsidRPr="00F920F6"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</w:tr>
      <w:tr w:rsidR="00A678B4" w14:paraId="738DBDE6" w14:textId="77777777" w:rsidTr="00CD2CB0">
        <w:trPr>
          <w:trHeight w:hRule="exact" w:val="1125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111E496D" w14:textId="30270466" w:rsidR="00A678B4" w:rsidRDefault="00A678B4" w:rsidP="00CD2CB0">
            <w:r w:rsidRPr="00F920F6">
              <w:rPr>
                <w:noProof/>
                <w:color w:val="595959" w:themeColor="text1" w:themeTint="A6"/>
                <w:sz w:val="16"/>
                <w:szCs w:val="12"/>
              </w:rPr>
              <w:t>World Stray</w:t>
            </w:r>
            <w:r w:rsidRPr="00F920F6">
              <w:rPr>
                <w:rFonts w:ascii="Lora" w:hAnsi="Lora"/>
                <w:color w:val="333333"/>
                <w:spacing w:val="8"/>
                <w:sz w:val="24"/>
                <w:szCs w:val="22"/>
                <w:shd w:val="clear" w:color="auto" w:fill="FFFFFF"/>
              </w:rPr>
              <w:t xml:space="preserve"> </w:t>
            </w:r>
            <w:r w:rsidRPr="00F920F6">
              <w:rPr>
                <w:noProof/>
                <w:color w:val="595959" w:themeColor="text1" w:themeTint="A6"/>
                <w:sz w:val="16"/>
                <w:szCs w:val="16"/>
              </w:rPr>
              <w:t>Animals</w:t>
            </w:r>
            <w:r w:rsidRPr="00F920F6">
              <w:rPr>
                <w:noProof/>
                <w:color w:val="595959" w:themeColor="text1" w:themeTint="A6"/>
                <w:sz w:val="16"/>
                <w:szCs w:val="12"/>
              </w:rPr>
              <w:t xml:space="preserve"> Day</w:t>
            </w:r>
          </w:p>
          <w:p w14:paraId="0636F0BE" w14:textId="299B4294" w:rsidR="00A678B4" w:rsidRDefault="00A678B4" w:rsidP="00CD2CB0"/>
          <w:p w14:paraId="4455F1B8" w14:textId="77777777" w:rsidR="00A678B4" w:rsidRDefault="00A678B4" w:rsidP="00CD2CB0"/>
          <w:p w14:paraId="47DE041A" w14:textId="6AC884CB" w:rsidR="00A678B4" w:rsidRDefault="00A678B4" w:rsidP="00CD2CB0">
            <w:r w:rsidRPr="00153C5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8AAF0A4" w14:textId="77777777" w:rsidR="00A678B4" w:rsidRDefault="00A678B4" w:rsidP="00CD2CB0"/>
          <w:p w14:paraId="47D3DD56" w14:textId="77777777" w:rsidR="00A678B4" w:rsidRDefault="00A678B4" w:rsidP="00CD2CB0"/>
          <w:p w14:paraId="7701F06B" w14:textId="77777777" w:rsidR="00A678B4" w:rsidRDefault="00A678B4" w:rsidP="00CD2CB0"/>
          <w:p w14:paraId="2B502619" w14:textId="25DEFFA4" w:rsidR="00A678B4" w:rsidRDefault="00A678B4" w:rsidP="00CD2CB0">
            <w:r w:rsidRPr="00153C5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3F4D0A6" w14:textId="77777777" w:rsidR="00A678B4" w:rsidRDefault="00A678B4" w:rsidP="00CD2CB0"/>
          <w:p w14:paraId="487DF262" w14:textId="77777777" w:rsidR="00A678B4" w:rsidRDefault="00A678B4" w:rsidP="00CD2CB0"/>
          <w:p w14:paraId="7EF8E81B" w14:textId="77777777" w:rsidR="00A678B4" w:rsidRDefault="00A678B4" w:rsidP="00CD2CB0"/>
          <w:p w14:paraId="3CD25FF4" w14:textId="22C87338" w:rsidR="00A678B4" w:rsidRDefault="00A678B4" w:rsidP="00CD2CB0">
            <w:r w:rsidRPr="00153C5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465AD34" w14:textId="77777777" w:rsidR="00A678B4" w:rsidRPr="00BD34BC" w:rsidRDefault="00A678B4" w:rsidP="00CD2CB0">
            <w:pPr>
              <w:rPr>
                <w:rFonts w:ascii="Calibri" w:hAnsi="Calibri" w:cs="Calibri"/>
                <w:color w:val="00B050"/>
                <w:sz w:val="20"/>
                <w:szCs w:val="20"/>
                <w:shd w:val="clear" w:color="auto" w:fill="FFFFFF"/>
              </w:rPr>
            </w:pPr>
            <w:r w:rsidRPr="00BD34BC">
              <w:rPr>
                <w:rFonts w:ascii="Calibri" w:hAnsi="Calibri" w:cs="Calibri"/>
                <w:color w:val="00B050"/>
                <w:sz w:val="20"/>
                <w:szCs w:val="20"/>
                <w:shd w:val="clear" w:color="auto" w:fill="FFFFFF"/>
              </w:rPr>
              <w:t>Let's go to a new park today! </w:t>
            </w:r>
          </w:p>
          <w:p w14:paraId="5B03FE2E" w14:textId="77777777" w:rsidR="00A678B4" w:rsidRDefault="00A678B4" w:rsidP="00CD2CB0">
            <w:pPr>
              <w:rPr>
                <w:rFonts w:ascii="Calibri" w:hAnsi="Calibri" w:cs="Calibri"/>
                <w:color w:val="000000"/>
                <w:shd w:val="clear" w:color="auto" w:fill="FFFFFF"/>
              </w:rPr>
            </w:pPr>
          </w:p>
          <w:p w14:paraId="6DB7E96E" w14:textId="0BB2877A" w:rsidR="00A678B4" w:rsidRDefault="00A678B4" w:rsidP="00CD2CB0">
            <w:r w:rsidRPr="00153C5A">
              <w:t>Total min walked _____</w:t>
            </w:r>
          </w:p>
          <w:p w14:paraId="187C7B5B" w14:textId="1813B98E" w:rsidR="00A678B4" w:rsidRDefault="00A678B4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685D45A" w14:textId="77777777" w:rsidR="00A678B4" w:rsidRDefault="00A678B4" w:rsidP="00CD2CB0"/>
          <w:p w14:paraId="70DDDBAD" w14:textId="77777777" w:rsidR="00A678B4" w:rsidRDefault="00A678B4" w:rsidP="00CD2CB0"/>
          <w:p w14:paraId="0D942CA6" w14:textId="77777777" w:rsidR="00A678B4" w:rsidRDefault="00A678B4" w:rsidP="00CD2CB0"/>
          <w:p w14:paraId="7A950C0D" w14:textId="6CBAE5BB" w:rsidR="00A678B4" w:rsidRDefault="00A678B4" w:rsidP="00CD2CB0">
            <w:r w:rsidRPr="00153C5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480ED54" w14:textId="77777777" w:rsidR="00A678B4" w:rsidRDefault="00A678B4" w:rsidP="00CD2CB0"/>
          <w:p w14:paraId="02DDF43F" w14:textId="77777777" w:rsidR="00A678B4" w:rsidRDefault="00A678B4" w:rsidP="00CD2CB0"/>
          <w:p w14:paraId="64F4C8D0" w14:textId="77777777" w:rsidR="00A678B4" w:rsidRDefault="00A678B4" w:rsidP="00CD2CB0"/>
          <w:p w14:paraId="42FC3F31" w14:textId="17EFC8BD" w:rsidR="00A678B4" w:rsidRDefault="00A678B4" w:rsidP="00CD2CB0">
            <w:r w:rsidRPr="00153C5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C5A292A" w14:textId="7C832320" w:rsidR="00A678B4" w:rsidRPr="00A678B4" w:rsidRDefault="00A678B4" w:rsidP="00CD2CB0">
            <w:pPr>
              <w:rPr>
                <w:color w:val="00B050"/>
                <w:sz w:val="20"/>
                <w:szCs w:val="20"/>
              </w:rPr>
            </w:pPr>
            <w:r w:rsidRPr="00A678B4">
              <w:rPr>
                <w:noProof/>
                <w:color w:val="00B050"/>
                <w:szCs w:val="14"/>
              </w:rPr>
              <w:t>National Hug Your Dog Day</w:t>
            </w:r>
          </w:p>
          <w:p w14:paraId="0751F306" w14:textId="77777777" w:rsidR="00D13B26" w:rsidRDefault="00D13B26" w:rsidP="00CD2CB0"/>
          <w:p w14:paraId="25C78D8A" w14:textId="6D94FA44" w:rsidR="00A678B4" w:rsidRDefault="00A678B4" w:rsidP="00CD2CB0">
            <w:r w:rsidRPr="00153C5A">
              <w:t>Total min walked _____</w:t>
            </w:r>
          </w:p>
        </w:tc>
      </w:tr>
      <w:tr w:rsidR="00A678B4" w14:paraId="06C82B78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1FBB076F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518EFEF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8B99006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1D6F4BE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E781090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F20419A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38169E4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</w:tr>
      <w:tr w:rsidR="00A678B4" w14:paraId="4BA4EAFE" w14:textId="77777777" w:rsidTr="00CD2CB0">
        <w:trPr>
          <w:trHeight w:hRule="exact" w:val="1080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2C59AD98" w14:textId="33132569" w:rsidR="00605A41" w:rsidRDefault="00605A41" w:rsidP="00605A41">
            <w:pPr>
              <w:rPr>
                <w:rFonts w:ascii="Calibri" w:hAnsi="Calibri" w:cs="Calibri"/>
                <w:color w:val="00B050"/>
                <w:sz w:val="20"/>
                <w:szCs w:val="20"/>
                <w:shd w:val="clear" w:color="auto" w:fill="FFFFFF"/>
              </w:rPr>
            </w:pPr>
            <w:r w:rsidRPr="00BD34BC">
              <w:rPr>
                <w:noProof/>
                <w:color w:val="00B050"/>
                <w:sz w:val="20"/>
                <w:szCs w:val="20"/>
              </w:rPr>
              <w:t>Let's go to a new park today!</w:t>
            </w:r>
            <w:r w:rsidRPr="00BD34BC">
              <w:rPr>
                <w:rFonts w:ascii="Calibri" w:hAnsi="Calibri" w:cs="Calibri"/>
                <w:color w:val="00B050"/>
                <w:sz w:val="20"/>
                <w:szCs w:val="20"/>
                <w:shd w:val="clear" w:color="auto" w:fill="FFFFFF"/>
              </w:rPr>
              <w:t> </w:t>
            </w:r>
          </w:p>
          <w:p w14:paraId="56A012C8" w14:textId="77777777" w:rsidR="00A678B4" w:rsidRDefault="00A678B4" w:rsidP="00CD2CB0"/>
          <w:p w14:paraId="76C643CB" w14:textId="77777777" w:rsidR="00A678B4" w:rsidRDefault="00A678B4" w:rsidP="00CD2CB0"/>
          <w:p w14:paraId="0876A769" w14:textId="77777777" w:rsidR="00A678B4" w:rsidRDefault="00A678B4" w:rsidP="00CD2CB0"/>
          <w:p w14:paraId="483853B0" w14:textId="2F23B8D6" w:rsidR="00A678B4" w:rsidRDefault="00A678B4" w:rsidP="00CD2CB0">
            <w:r w:rsidRPr="006E2B8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73896FA" w14:textId="77777777" w:rsidR="00A678B4" w:rsidRDefault="00A678B4" w:rsidP="00CD2CB0"/>
          <w:p w14:paraId="4ADE9B9A" w14:textId="77777777" w:rsidR="00A678B4" w:rsidRDefault="00A678B4" w:rsidP="00CD2CB0"/>
          <w:p w14:paraId="1043F7B9" w14:textId="77777777" w:rsidR="00A678B4" w:rsidRDefault="00A678B4" w:rsidP="00CD2CB0"/>
          <w:p w14:paraId="33EF7083" w14:textId="59042D20" w:rsidR="00A678B4" w:rsidRDefault="00A678B4" w:rsidP="00CD2CB0">
            <w:r w:rsidRPr="006E2B8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71CF926" w14:textId="77777777" w:rsidR="00A678B4" w:rsidRDefault="00A678B4" w:rsidP="00CD2CB0"/>
          <w:p w14:paraId="210D37A5" w14:textId="77777777" w:rsidR="00A678B4" w:rsidRDefault="00A678B4" w:rsidP="00CD2CB0"/>
          <w:p w14:paraId="43C1E3D6" w14:textId="77777777" w:rsidR="00A678B4" w:rsidRDefault="00A678B4" w:rsidP="00CD2CB0"/>
          <w:p w14:paraId="03BC28CF" w14:textId="131C67AC" w:rsidR="00A678B4" w:rsidRDefault="00A678B4" w:rsidP="00CD2CB0">
            <w:r w:rsidRPr="006E2B8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A84BBA9" w14:textId="77777777" w:rsidR="00A678B4" w:rsidRDefault="00A678B4" w:rsidP="00CD2CB0"/>
          <w:p w14:paraId="3B12A563" w14:textId="77777777" w:rsidR="00A678B4" w:rsidRDefault="00A678B4" w:rsidP="00CD2CB0"/>
          <w:p w14:paraId="4E306CF5" w14:textId="77777777" w:rsidR="00A678B4" w:rsidRDefault="00A678B4" w:rsidP="00CD2CB0"/>
          <w:p w14:paraId="64765128" w14:textId="555F9052" w:rsidR="00A678B4" w:rsidRDefault="00A678B4" w:rsidP="00CD2CB0">
            <w:r w:rsidRPr="006E2B8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C4B84E9" w14:textId="1AB0CBD1" w:rsidR="00A678B4" w:rsidRPr="00BD34BC" w:rsidRDefault="00A678B4" w:rsidP="00CD2CB0">
            <w:pPr>
              <w:rPr>
                <w:color w:val="00B050"/>
                <w:sz w:val="20"/>
                <w:szCs w:val="20"/>
              </w:rPr>
            </w:pPr>
            <w:r w:rsidRPr="00BD34BC">
              <w:rPr>
                <w:rFonts w:ascii="Calibri" w:hAnsi="Calibri" w:cs="Calibri"/>
                <w:color w:val="00B050"/>
                <w:sz w:val="20"/>
                <w:szCs w:val="20"/>
                <w:shd w:val="clear" w:color="auto" w:fill="FFFFFF"/>
              </w:rPr>
              <w:t>Keep the streak alive!!</w:t>
            </w:r>
          </w:p>
          <w:p w14:paraId="272D94C3" w14:textId="05588930" w:rsidR="00A678B4" w:rsidRDefault="00A678B4" w:rsidP="00CD2CB0"/>
          <w:p w14:paraId="3093BBD3" w14:textId="77777777" w:rsidR="00D13B26" w:rsidRDefault="00D13B26" w:rsidP="00CD2CB0"/>
          <w:p w14:paraId="6F2F9396" w14:textId="3836BE41" w:rsidR="00A678B4" w:rsidRDefault="00A678B4" w:rsidP="00CD2CB0">
            <w:r w:rsidRPr="006E2B8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2E16305" w14:textId="77777777" w:rsidR="00A678B4" w:rsidRDefault="00A678B4" w:rsidP="00CD2CB0"/>
          <w:p w14:paraId="031D9C4D" w14:textId="77777777" w:rsidR="00A678B4" w:rsidRDefault="00A678B4" w:rsidP="00CD2CB0"/>
          <w:p w14:paraId="40F514F7" w14:textId="77777777" w:rsidR="00A678B4" w:rsidRDefault="00A678B4" w:rsidP="00CD2CB0"/>
          <w:p w14:paraId="0F3DCC1E" w14:textId="2201FA89" w:rsidR="00A678B4" w:rsidRDefault="00A678B4" w:rsidP="00CD2CB0">
            <w:r w:rsidRPr="006E2B8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D24634F" w14:textId="49879F7A" w:rsidR="00CC6745" w:rsidRPr="002977C3" w:rsidRDefault="0005416D" w:rsidP="00CC6745">
            <w:pPr>
              <w:pStyle w:val="Dates"/>
              <w:jc w:val="left"/>
              <w:rPr>
                <w:color w:val="0070C0"/>
                <w:sz w:val="18"/>
                <w:szCs w:val="14"/>
              </w:rPr>
            </w:pPr>
            <w:r w:rsidRPr="0005416D">
              <w:rPr>
                <w:noProof/>
                <w:color w:val="0070C0"/>
              </w:rPr>
              <w:drawing>
                <wp:anchor distT="0" distB="0" distL="114300" distR="114300" simplePos="0" relativeHeight="251660288" behindDoc="0" locked="0" layoutInCell="1" allowOverlap="1" wp14:anchorId="201292D4" wp14:editId="2A305563">
                  <wp:simplePos x="0" y="0"/>
                  <wp:positionH relativeFrom="column">
                    <wp:posOffset>285115</wp:posOffset>
                  </wp:positionH>
                  <wp:positionV relativeFrom="page">
                    <wp:posOffset>146050</wp:posOffset>
                  </wp:positionV>
                  <wp:extent cx="381000" cy="381000"/>
                  <wp:effectExtent l="0" t="0" r="0" b="0"/>
                  <wp:wrapNone/>
                  <wp:docPr id="2" name="Graphic 2" descr="St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Star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C6745" w:rsidRPr="00243F61">
              <w:rPr>
                <w:color w:val="0070C0"/>
                <w:sz w:val="18"/>
                <w:szCs w:val="14"/>
              </w:rPr>
              <w:t>Zoom meeting 11:00 am</w:t>
            </w:r>
          </w:p>
          <w:p w14:paraId="3FCB8960" w14:textId="1BF96440" w:rsidR="00A678B4" w:rsidRDefault="00A678B4" w:rsidP="00CD2CB0"/>
          <w:p w14:paraId="0C3DEF75" w14:textId="77777777" w:rsidR="00A678B4" w:rsidRDefault="00A678B4" w:rsidP="00CD2CB0"/>
          <w:p w14:paraId="50CC60A8" w14:textId="09CCAE0D" w:rsidR="00A678B4" w:rsidRDefault="00A678B4" w:rsidP="00CD2CB0">
            <w:r w:rsidRPr="006E2B80">
              <w:t>Total min walked _____</w:t>
            </w:r>
          </w:p>
        </w:tc>
      </w:tr>
      <w:tr w:rsidR="00A678B4" w14:paraId="24087D8E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10D7E393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54234F3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7F6311C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AC6C90D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71BD550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1D30C85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8941578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</w:tr>
      <w:tr w:rsidR="00A678B4" w14:paraId="1E58F6A5" w14:textId="77777777" w:rsidTr="00D13B26">
        <w:trPr>
          <w:trHeight w:hRule="exact" w:val="1170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751B9758" w14:textId="77777777" w:rsidR="00A678B4" w:rsidRDefault="00A678B4" w:rsidP="00CD2CB0"/>
          <w:p w14:paraId="4CB99853" w14:textId="7BDE5FDD" w:rsidR="00A678B4" w:rsidRDefault="00A678B4" w:rsidP="00CD2CB0"/>
          <w:p w14:paraId="1D10A829" w14:textId="77777777" w:rsidR="00D13B26" w:rsidRDefault="00D13B26" w:rsidP="00CD2CB0"/>
          <w:p w14:paraId="74C565B5" w14:textId="3E89EF99" w:rsidR="00A678B4" w:rsidRDefault="00A678B4" w:rsidP="00CD2CB0">
            <w:r w:rsidRPr="00DF7B0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D70F2BB" w14:textId="77777777" w:rsidR="00A678B4" w:rsidRDefault="00A678B4" w:rsidP="00CD2CB0"/>
          <w:p w14:paraId="5AE54689" w14:textId="0138ED18" w:rsidR="00A678B4" w:rsidRDefault="00A678B4" w:rsidP="00CD2CB0"/>
          <w:p w14:paraId="7FEC5096" w14:textId="77777777" w:rsidR="00D13B26" w:rsidRDefault="00D13B26" w:rsidP="00CD2CB0"/>
          <w:p w14:paraId="53DBC8A3" w14:textId="511CDA08" w:rsidR="00A678B4" w:rsidRDefault="00A678B4" w:rsidP="00CD2CB0">
            <w:r w:rsidRPr="00DF7B0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B41D878" w14:textId="77777777" w:rsidR="00A678B4" w:rsidRDefault="00A678B4" w:rsidP="00CD2CB0"/>
          <w:p w14:paraId="6272E001" w14:textId="27DC8467" w:rsidR="00A678B4" w:rsidRDefault="00A678B4" w:rsidP="00CD2CB0"/>
          <w:p w14:paraId="51D036D0" w14:textId="77777777" w:rsidR="00D13B26" w:rsidRDefault="00D13B26" w:rsidP="00CD2CB0"/>
          <w:p w14:paraId="31AD0708" w14:textId="381A426B" w:rsidR="00A678B4" w:rsidRDefault="00A678B4" w:rsidP="00CD2CB0">
            <w:r w:rsidRPr="00DF7B0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CDA68F7" w14:textId="77777777" w:rsidR="00A678B4" w:rsidRDefault="00A678B4" w:rsidP="00CD2CB0"/>
          <w:p w14:paraId="5C4F9D64" w14:textId="3BD3A9C5" w:rsidR="00A678B4" w:rsidRDefault="00A678B4" w:rsidP="00CD2CB0"/>
          <w:p w14:paraId="4224CD19" w14:textId="77777777" w:rsidR="00D13B26" w:rsidRDefault="00D13B26" w:rsidP="00CD2CB0"/>
          <w:p w14:paraId="55F3945F" w14:textId="01F98428" w:rsidR="00A678B4" w:rsidRDefault="00A678B4" w:rsidP="00CD2CB0">
            <w:r w:rsidRPr="00DF7B0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C142AA1" w14:textId="77777777" w:rsidR="00A678B4" w:rsidRPr="00BD34BC" w:rsidRDefault="00A678B4" w:rsidP="00CD2CB0">
            <w:pPr>
              <w:rPr>
                <w:noProof/>
                <w:color w:val="00B050"/>
                <w:sz w:val="20"/>
                <w:szCs w:val="20"/>
              </w:rPr>
            </w:pPr>
            <w:r w:rsidRPr="00BD34BC">
              <w:rPr>
                <w:noProof/>
                <w:color w:val="00B050"/>
                <w:sz w:val="20"/>
                <w:szCs w:val="20"/>
              </w:rPr>
              <w:t>Earth Day</w:t>
            </w:r>
          </w:p>
          <w:p w14:paraId="34902CD5" w14:textId="18DD0C74" w:rsidR="00A678B4" w:rsidRDefault="00A678B4" w:rsidP="00CD2CB0">
            <w:pPr>
              <w:rPr>
                <w:noProof/>
                <w:color w:val="595959" w:themeColor="text1" w:themeTint="A6"/>
                <w:szCs w:val="14"/>
              </w:rPr>
            </w:pPr>
          </w:p>
          <w:p w14:paraId="733385D8" w14:textId="77777777" w:rsidR="00D13B26" w:rsidRDefault="00D13B26" w:rsidP="00CD2CB0">
            <w:pPr>
              <w:rPr>
                <w:noProof/>
                <w:color w:val="595959" w:themeColor="text1" w:themeTint="A6"/>
                <w:szCs w:val="14"/>
              </w:rPr>
            </w:pPr>
          </w:p>
          <w:p w14:paraId="1A14C2B8" w14:textId="77777777" w:rsidR="00A678B4" w:rsidRDefault="00A678B4" w:rsidP="00A678B4">
            <w:r w:rsidRPr="00DF7B0E">
              <w:t>Total min walked _____</w:t>
            </w:r>
          </w:p>
          <w:p w14:paraId="447F5135" w14:textId="4CB41B82" w:rsidR="00A678B4" w:rsidRDefault="00A678B4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C9468CC" w14:textId="6920D041" w:rsidR="00A678B4" w:rsidRPr="00BD34BC" w:rsidRDefault="00A678B4" w:rsidP="00CD2CB0">
            <w:pPr>
              <w:rPr>
                <w:sz w:val="20"/>
                <w:szCs w:val="20"/>
              </w:rPr>
            </w:pPr>
            <w:r w:rsidRPr="00BD34BC">
              <w:rPr>
                <w:noProof/>
                <w:color w:val="00B050"/>
                <w:sz w:val="20"/>
                <w:szCs w:val="20"/>
              </w:rPr>
              <w:t>National Lost Dog Awareness Day</w:t>
            </w:r>
          </w:p>
          <w:p w14:paraId="3647A5EA" w14:textId="1AA2A928" w:rsidR="00A678B4" w:rsidRDefault="00A678B4" w:rsidP="00CD2CB0">
            <w:pPr>
              <w:rPr>
                <w:sz w:val="14"/>
                <w:szCs w:val="14"/>
              </w:rPr>
            </w:pPr>
          </w:p>
          <w:p w14:paraId="6D401668" w14:textId="77777777" w:rsidR="00D13B26" w:rsidRPr="00A678B4" w:rsidRDefault="00D13B26" w:rsidP="00CD2CB0">
            <w:pPr>
              <w:rPr>
                <w:sz w:val="14"/>
                <w:szCs w:val="14"/>
              </w:rPr>
            </w:pPr>
          </w:p>
          <w:p w14:paraId="637D42F2" w14:textId="7248ACF9" w:rsidR="00A678B4" w:rsidRDefault="00A678B4" w:rsidP="00A678B4">
            <w:r w:rsidRPr="00DF7B0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3FBBD30" w14:textId="77777777" w:rsidR="00A678B4" w:rsidRDefault="00A678B4" w:rsidP="00CD2CB0"/>
          <w:p w14:paraId="29881596" w14:textId="4EA87A6F" w:rsidR="00A678B4" w:rsidRDefault="00A678B4" w:rsidP="00CD2CB0"/>
          <w:p w14:paraId="306DC878" w14:textId="77777777" w:rsidR="00D13B26" w:rsidRDefault="00D13B26" w:rsidP="00CD2CB0"/>
          <w:p w14:paraId="577E2B88" w14:textId="2B95B687" w:rsidR="00A678B4" w:rsidRDefault="00A678B4" w:rsidP="00CD2CB0">
            <w:r w:rsidRPr="00DF7B0E">
              <w:t>Total min walked _____</w:t>
            </w:r>
          </w:p>
        </w:tc>
      </w:tr>
      <w:tr w:rsidR="00A678B4" w14:paraId="0E80636D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55FAE38B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4F82FE7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05273AF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62CADFB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B1B52DF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24702F0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948876F" w14:textId="77777777" w:rsidR="00A678B4" w:rsidRDefault="00A678B4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A678B4" w14:paraId="66EAD2A6" w14:textId="77777777" w:rsidTr="00CD2CB0">
        <w:trPr>
          <w:trHeight w:hRule="exact" w:val="1062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393FB7AF" w14:textId="7A8D8DE3" w:rsidR="00A678B4" w:rsidRDefault="00A678B4" w:rsidP="00CD2CB0">
            <w:r w:rsidRPr="00A678B4">
              <w:rPr>
                <w:noProof/>
                <w:color w:val="00B050"/>
                <w:sz w:val="20"/>
                <w:szCs w:val="16"/>
              </w:rPr>
              <w:t>World Veterinary Day</w:t>
            </w:r>
          </w:p>
          <w:p w14:paraId="4B2B4B37" w14:textId="77777777" w:rsidR="00A678B4" w:rsidRDefault="00A678B4" w:rsidP="00CD2CB0"/>
          <w:p w14:paraId="4DAB6101" w14:textId="0DA47E4A" w:rsidR="00A678B4" w:rsidRDefault="00A678B4" w:rsidP="00CD2CB0">
            <w:r w:rsidRPr="00FA6569">
              <w:t>Total min walked _____</w:t>
            </w:r>
          </w:p>
          <w:p w14:paraId="42B53EB3" w14:textId="0C4E4ABC" w:rsidR="00A678B4" w:rsidRDefault="00A678B4" w:rsidP="00CD2CB0">
            <w:pPr>
              <w:pStyle w:val="Dates"/>
            </w:pP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2676FD2" w14:textId="77777777" w:rsidR="00C62872" w:rsidRDefault="00C62872" w:rsidP="00CD2CB0"/>
          <w:p w14:paraId="19B29787" w14:textId="77777777" w:rsidR="00C62872" w:rsidRDefault="00C62872" w:rsidP="00CD2CB0"/>
          <w:p w14:paraId="09D6BCB7" w14:textId="77777777" w:rsidR="00C62872" w:rsidRDefault="00C62872" w:rsidP="00CD2CB0"/>
          <w:p w14:paraId="3E3342FA" w14:textId="736BCE50" w:rsidR="00A678B4" w:rsidRDefault="00A678B4" w:rsidP="00CD2CB0">
            <w:r w:rsidRPr="00FA656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D8B3611" w14:textId="3FD1B2A3" w:rsidR="00A678B4" w:rsidRDefault="00A678B4" w:rsidP="00CD2CB0">
            <w:pPr>
              <w:pStyle w:val="Dates"/>
              <w:rPr>
                <w:noProof/>
                <w:sz w:val="20"/>
                <w:szCs w:val="16"/>
              </w:rPr>
            </w:pPr>
            <w:r w:rsidRPr="00F920F6">
              <w:rPr>
                <w:noProof/>
                <w:sz w:val="20"/>
                <w:szCs w:val="16"/>
              </w:rPr>
              <w:t>National Little Pampered Dog Day</w:t>
            </w:r>
          </w:p>
          <w:p w14:paraId="6ABEF266" w14:textId="77777777" w:rsidR="00D13B26" w:rsidRDefault="00D13B26" w:rsidP="00CD2CB0">
            <w:pPr>
              <w:pStyle w:val="Dates"/>
              <w:rPr>
                <w:noProof/>
                <w:sz w:val="20"/>
                <w:szCs w:val="16"/>
              </w:rPr>
            </w:pPr>
          </w:p>
          <w:p w14:paraId="40A61DCA" w14:textId="77777777" w:rsidR="00D13B26" w:rsidRDefault="00D13B26" w:rsidP="00D13B26">
            <w:r w:rsidRPr="00FA6569">
              <w:t>Total min walked _____</w:t>
            </w:r>
          </w:p>
          <w:p w14:paraId="26FC0588" w14:textId="4EBDAC63" w:rsidR="00D13B26" w:rsidRDefault="00D13B26" w:rsidP="00CD2CB0">
            <w:pPr>
              <w:pStyle w:val="Dates"/>
            </w:pP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470DFEA" w14:textId="77777777" w:rsidR="00C62872" w:rsidRDefault="00C62872" w:rsidP="00CD2CB0"/>
          <w:p w14:paraId="3DB28BA0" w14:textId="77777777" w:rsidR="00C62872" w:rsidRDefault="00C62872" w:rsidP="00CD2CB0"/>
          <w:p w14:paraId="6775EB19" w14:textId="77777777" w:rsidR="00C62872" w:rsidRDefault="00C62872" w:rsidP="00CD2CB0"/>
          <w:p w14:paraId="2D6D0847" w14:textId="05A35EBB" w:rsidR="00A678B4" w:rsidRDefault="00A678B4" w:rsidP="00CD2CB0">
            <w:r w:rsidRPr="00FA656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6910243" w14:textId="77777777" w:rsidR="00C62872" w:rsidRDefault="00C62872" w:rsidP="00CD2CB0"/>
          <w:p w14:paraId="08162FFD" w14:textId="77777777" w:rsidR="00C62872" w:rsidRDefault="00C62872" w:rsidP="00CD2CB0"/>
          <w:p w14:paraId="4A0D4198" w14:textId="77777777" w:rsidR="00C62872" w:rsidRDefault="00C62872" w:rsidP="00CD2CB0"/>
          <w:p w14:paraId="4AE3456A" w14:textId="563BAA9E" w:rsidR="00A678B4" w:rsidRDefault="00A678B4" w:rsidP="00CD2CB0">
            <w:r w:rsidRPr="00FA6569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73EFACD" w14:textId="59024A12" w:rsidR="00DC7EB4" w:rsidRPr="00DC7EB4" w:rsidRDefault="00A678B4" w:rsidP="00DC7EB4">
            <w:pPr>
              <w:pStyle w:val="Dates"/>
              <w:jc w:val="left"/>
              <w:rPr>
                <w:color w:val="00B050"/>
                <w:sz w:val="18"/>
                <w:szCs w:val="14"/>
              </w:rPr>
            </w:pPr>
            <w:r w:rsidRPr="00DC7EB4">
              <w:rPr>
                <w:noProof/>
                <w:color w:val="00B050"/>
                <w:sz w:val="18"/>
                <w:szCs w:val="14"/>
              </w:rPr>
              <w:t>Adopt a Shelter Pet</w:t>
            </w:r>
            <w:r w:rsidR="00DC7EB4" w:rsidRPr="00DC7EB4">
              <w:rPr>
                <w:noProof/>
                <w:color w:val="00B050"/>
                <w:sz w:val="18"/>
                <w:szCs w:val="14"/>
              </w:rPr>
              <w:t xml:space="preserve"> Day</w:t>
            </w:r>
          </w:p>
          <w:p w14:paraId="413C40AF" w14:textId="3A66356E" w:rsidR="00DC7EB4" w:rsidRDefault="00DC7EB4" w:rsidP="00DC7EB4"/>
          <w:p w14:paraId="7E1C98E5" w14:textId="77777777" w:rsidR="00D13B26" w:rsidRDefault="00D13B26" w:rsidP="00DC7EB4"/>
          <w:p w14:paraId="12BBD72D" w14:textId="3628406C" w:rsidR="00DC7EB4" w:rsidRDefault="00DC7EB4" w:rsidP="00DC7EB4">
            <w:r w:rsidRPr="00FA6569">
              <w:t>Total min walked _____</w:t>
            </w:r>
          </w:p>
          <w:p w14:paraId="54F4B549" w14:textId="1FB76761" w:rsidR="00A678B4" w:rsidRDefault="00A678B4" w:rsidP="00CD2CB0">
            <w:pPr>
              <w:pStyle w:val="Dates"/>
            </w:pP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ADBA236" w14:textId="77777777" w:rsidR="00A678B4" w:rsidRDefault="00A678B4" w:rsidP="00CD2CB0"/>
        </w:tc>
      </w:tr>
    </w:tbl>
    <w:p w14:paraId="59A00CC2" w14:textId="77777777" w:rsidR="00A678B4" w:rsidRDefault="00A678B4" w:rsidP="00A678B4"/>
    <w:p w14:paraId="67A0657F" w14:textId="3AE9325F" w:rsidR="00AA70FF" w:rsidRDefault="00AA70FF">
      <w:r>
        <w:br w:type="page"/>
      </w:r>
    </w:p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200"/>
        <w:gridCol w:w="7200"/>
      </w:tblGrid>
      <w:tr w:rsidR="00483F79" w14:paraId="6FCC9DD9" w14:textId="77777777" w:rsidTr="00483F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1607818E" w14:textId="3AB29404" w:rsidR="00483F79" w:rsidRPr="00ED78B3" w:rsidRDefault="00483F79" w:rsidP="00F1018B">
            <w:pPr>
              <w:pStyle w:val="Month"/>
              <w:rPr>
                <w:b w:val="0"/>
                <w:bCs w:val="0"/>
                <w:sz w:val="72"/>
                <w:szCs w:val="72"/>
              </w:rPr>
            </w:pPr>
            <w:r>
              <w:rPr>
                <w:sz w:val="72"/>
                <w:szCs w:val="72"/>
              </w:rPr>
              <w:lastRenderedPageBreak/>
              <w:t xml:space="preserve">May                                                              </w:t>
            </w:r>
            <w:bookmarkStart w:id="0" w:name="_GoBack"/>
            <w:bookmarkEnd w:id="0"/>
            <w:r w:rsidRPr="00797F74">
              <w:rPr>
                <w:rFonts w:asciiTheme="minorHAnsi" w:hAnsiTheme="minorHAnsi"/>
                <w:sz w:val="72"/>
                <w:szCs w:val="72"/>
              </w:rPr>
              <w:t>2021</w:t>
            </w:r>
          </w:p>
          <w:p w14:paraId="5F0F7A1D" w14:textId="06DFCC8E" w:rsidR="00483F79" w:rsidRPr="00483F79" w:rsidRDefault="00483F79" w:rsidP="00483F79">
            <w:pPr>
              <w:pStyle w:val="Month"/>
              <w:rPr>
                <w:b w:val="0"/>
                <w:bCs w:val="0"/>
                <w:sz w:val="96"/>
                <w:szCs w:val="96"/>
              </w:rPr>
            </w:pPr>
            <w:r w:rsidRPr="00ED78B3">
              <w:rPr>
                <w:rFonts w:ascii="Century Gothic" w:hAnsi="Century Gothic"/>
                <w:sz w:val="44"/>
                <w:szCs w:val="44"/>
              </w:rPr>
              <w:t xml:space="preserve">Walk the Dog </w:t>
            </w:r>
            <w:r>
              <w:rPr>
                <w:rFonts w:ascii="Century Gothic" w:hAnsi="Century Gothic"/>
                <w:sz w:val="44"/>
                <w:szCs w:val="44"/>
              </w:rPr>
              <w:t>Project by Bastyr University</w:t>
            </w:r>
          </w:p>
        </w:tc>
      </w:tr>
      <w:tr w:rsidR="00407F95" w14:paraId="0D0AD8E1" w14:textId="77777777" w:rsidTr="00CD2CB0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15B9DE51" w14:textId="6ECBE04E" w:rsidR="00407F95" w:rsidRDefault="00483F79" w:rsidP="00CD2CB0">
            <w:pPr>
              <w:pStyle w:val="Title"/>
            </w:pPr>
            <w:r w:rsidRPr="00ED78B3">
              <w:rPr>
                <w:rFonts w:ascii="Century Gothic" w:hAnsi="Century Gothic"/>
                <w:i/>
                <w:iCs/>
                <w:sz w:val="24"/>
                <w:szCs w:val="24"/>
              </w:rPr>
              <w:t>Write in the duration of your walk (in minutes)</w:t>
            </w: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14:paraId="16927E7A" w14:textId="77777777" w:rsidR="00407F95" w:rsidRDefault="00407F95" w:rsidP="00CD2CB0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407F95" w14:paraId="6169825B" w14:textId="77777777" w:rsidTr="00CD2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1529525144"/>
            <w:placeholder>
              <w:docPart w:val="3BFFB5F713794E85A3567316B124A0A3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4" w:type="dxa"/>
              </w:tcPr>
              <w:p w14:paraId="742ED8F2" w14:textId="77777777" w:rsidR="00407F95" w:rsidRDefault="00407F95" w:rsidP="00CD2CB0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14:paraId="4445B85F" w14:textId="77777777" w:rsidR="00407F95" w:rsidRDefault="00483F79" w:rsidP="00CD2CB0">
            <w:pPr>
              <w:pStyle w:val="Days"/>
            </w:pPr>
            <w:sdt>
              <w:sdtPr>
                <w:id w:val="1130283370"/>
                <w:placeholder>
                  <w:docPart w:val="1527F2B88D104E6986B5C18348A7DCD2"/>
                </w:placeholder>
                <w:temporary/>
                <w:showingPlcHdr/>
                <w15:appearance w15:val="hidden"/>
              </w:sdtPr>
              <w:sdtEndPr/>
              <w:sdtContent>
                <w:r w:rsidR="00407F95">
                  <w:t>Monday</w:t>
                </w:r>
              </w:sdtContent>
            </w:sdt>
          </w:p>
        </w:tc>
        <w:tc>
          <w:tcPr>
            <w:tcW w:w="2055" w:type="dxa"/>
          </w:tcPr>
          <w:p w14:paraId="41BEE31D" w14:textId="77777777" w:rsidR="00407F95" w:rsidRDefault="00483F79" w:rsidP="00CD2CB0">
            <w:pPr>
              <w:pStyle w:val="Days"/>
            </w:pPr>
            <w:sdt>
              <w:sdtPr>
                <w:id w:val="1497608618"/>
                <w:placeholder>
                  <w:docPart w:val="C2E3558E153742DB93051C438872F6EE"/>
                </w:placeholder>
                <w:temporary/>
                <w:showingPlcHdr/>
                <w15:appearance w15:val="hidden"/>
              </w:sdtPr>
              <w:sdtEndPr/>
              <w:sdtContent>
                <w:r w:rsidR="00407F95">
                  <w:t>Tuesday</w:t>
                </w:r>
              </w:sdtContent>
            </w:sdt>
          </w:p>
        </w:tc>
        <w:tc>
          <w:tcPr>
            <w:tcW w:w="2055" w:type="dxa"/>
          </w:tcPr>
          <w:p w14:paraId="531B97C4" w14:textId="77777777" w:rsidR="00407F95" w:rsidRDefault="00483F79" w:rsidP="00CD2CB0">
            <w:pPr>
              <w:pStyle w:val="Days"/>
            </w:pPr>
            <w:sdt>
              <w:sdtPr>
                <w:id w:val="781838812"/>
                <w:placeholder>
                  <w:docPart w:val="984EFCB8DBE541B0A4EA8937E2121E0C"/>
                </w:placeholder>
                <w:temporary/>
                <w:showingPlcHdr/>
                <w15:appearance w15:val="hidden"/>
              </w:sdtPr>
              <w:sdtEndPr/>
              <w:sdtContent>
                <w:r w:rsidR="00407F95">
                  <w:t>Wednesday</w:t>
                </w:r>
              </w:sdtContent>
            </w:sdt>
          </w:p>
        </w:tc>
        <w:tc>
          <w:tcPr>
            <w:tcW w:w="2055" w:type="dxa"/>
          </w:tcPr>
          <w:p w14:paraId="649A17F0" w14:textId="77777777" w:rsidR="00407F95" w:rsidRDefault="00483F79" w:rsidP="00CD2CB0">
            <w:pPr>
              <w:pStyle w:val="Days"/>
            </w:pPr>
            <w:sdt>
              <w:sdtPr>
                <w:id w:val="146102588"/>
                <w:placeholder>
                  <w:docPart w:val="30A7CCC5E9D440E289AE9C1A4E4CFDF8"/>
                </w:placeholder>
                <w:temporary/>
                <w:showingPlcHdr/>
                <w15:appearance w15:val="hidden"/>
              </w:sdtPr>
              <w:sdtEndPr/>
              <w:sdtContent>
                <w:r w:rsidR="00407F95">
                  <w:t>Thursday</w:t>
                </w:r>
              </w:sdtContent>
            </w:sdt>
          </w:p>
        </w:tc>
        <w:tc>
          <w:tcPr>
            <w:tcW w:w="2055" w:type="dxa"/>
          </w:tcPr>
          <w:p w14:paraId="069534F2" w14:textId="77777777" w:rsidR="00407F95" w:rsidRDefault="00483F79" w:rsidP="00CD2CB0">
            <w:pPr>
              <w:pStyle w:val="Days"/>
            </w:pPr>
            <w:sdt>
              <w:sdtPr>
                <w:id w:val="-1263995059"/>
                <w:placeholder>
                  <w:docPart w:val="80A1C4E18F52499F9C04FF725C0D5EB7"/>
                </w:placeholder>
                <w:temporary/>
                <w:showingPlcHdr/>
                <w15:appearance w15:val="hidden"/>
              </w:sdtPr>
              <w:sdtEndPr/>
              <w:sdtContent>
                <w:r w:rsidR="00407F95">
                  <w:t>Friday</w:t>
                </w:r>
              </w:sdtContent>
            </w:sdt>
          </w:p>
        </w:tc>
        <w:tc>
          <w:tcPr>
            <w:tcW w:w="2055" w:type="dxa"/>
          </w:tcPr>
          <w:p w14:paraId="251CEAD4" w14:textId="77777777" w:rsidR="00407F95" w:rsidRDefault="00483F79" w:rsidP="00CD2CB0">
            <w:pPr>
              <w:pStyle w:val="Days"/>
            </w:pPr>
            <w:sdt>
              <w:sdtPr>
                <w:id w:val="-1452017395"/>
                <w:placeholder>
                  <w:docPart w:val="441D047BAFA74801980BB7E58FED8B6F"/>
                </w:placeholder>
                <w:temporary/>
                <w:showingPlcHdr/>
                <w15:appearance w15:val="hidden"/>
              </w:sdtPr>
              <w:sdtEndPr/>
              <w:sdtContent>
                <w:r w:rsidR="00407F95">
                  <w:t>Saturday</w:t>
                </w:r>
              </w:sdtContent>
            </w:sdt>
          </w:p>
        </w:tc>
      </w:tr>
      <w:tr w:rsidR="00407F95" w14:paraId="06A91E2F" w14:textId="77777777" w:rsidTr="00CD2CB0">
        <w:tc>
          <w:tcPr>
            <w:tcW w:w="2054" w:type="dxa"/>
            <w:tcBorders>
              <w:bottom w:val="nil"/>
            </w:tcBorders>
          </w:tcPr>
          <w:p w14:paraId="27BAD7DE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45F82E53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5D15F55A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2E725750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738C54D4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699F2EC4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14:paraId="1AD208D2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407F95" w14:paraId="0AE8C27B" w14:textId="77777777" w:rsidTr="00CC6745">
        <w:trPr>
          <w:trHeight w:hRule="exact" w:val="1080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20F7A5E7" w14:textId="77777777" w:rsidR="00407F95" w:rsidRDefault="00407F95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7A44491" w14:textId="77777777" w:rsidR="00407F95" w:rsidRDefault="00407F95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3E74A9D" w14:textId="77777777" w:rsidR="00407F95" w:rsidRDefault="00407F95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B263E00" w14:textId="77777777" w:rsidR="00407F95" w:rsidRDefault="00407F95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5258574" w14:textId="77777777" w:rsidR="00407F95" w:rsidRDefault="00407F95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B7D8BED" w14:textId="77777777" w:rsidR="00407F95" w:rsidRDefault="00407F95" w:rsidP="00CD2CB0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53CFC58" w14:textId="6CCEBCA8" w:rsidR="00CC6745" w:rsidRPr="002977C3" w:rsidRDefault="0005416D" w:rsidP="00CC6745">
            <w:pPr>
              <w:pStyle w:val="Dates"/>
              <w:jc w:val="left"/>
              <w:rPr>
                <w:color w:val="0070C0"/>
                <w:sz w:val="18"/>
                <w:szCs w:val="14"/>
              </w:rPr>
            </w:pPr>
            <w:r w:rsidRPr="0005416D">
              <w:rPr>
                <w:noProof/>
                <w:color w:val="0070C0"/>
              </w:rPr>
              <w:drawing>
                <wp:anchor distT="0" distB="0" distL="114300" distR="114300" simplePos="0" relativeHeight="251658240" behindDoc="0" locked="0" layoutInCell="1" allowOverlap="1" wp14:anchorId="71AC0AE0" wp14:editId="15E781C2">
                  <wp:simplePos x="0" y="0"/>
                  <wp:positionH relativeFrom="column">
                    <wp:posOffset>382905</wp:posOffset>
                  </wp:positionH>
                  <wp:positionV relativeFrom="page">
                    <wp:posOffset>106045</wp:posOffset>
                  </wp:positionV>
                  <wp:extent cx="381000" cy="381000"/>
                  <wp:effectExtent l="0" t="0" r="0" b="0"/>
                  <wp:wrapNone/>
                  <wp:docPr id="1" name="Graphic 1" descr="Sta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Star with solid fill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C6745" w:rsidRPr="00243F61">
              <w:rPr>
                <w:color w:val="0070C0"/>
                <w:sz w:val="18"/>
                <w:szCs w:val="14"/>
              </w:rPr>
              <w:t>Zoom meeting 11:00 am</w:t>
            </w:r>
          </w:p>
          <w:p w14:paraId="4FB5319C" w14:textId="06251F8D" w:rsidR="00CC6745" w:rsidRDefault="00CC6745" w:rsidP="006C0B10"/>
          <w:p w14:paraId="76317C6C" w14:textId="0A3D4D64" w:rsidR="00CC6745" w:rsidRDefault="00CC6745" w:rsidP="006C0B10"/>
          <w:p w14:paraId="1A6E0CAB" w14:textId="37CDEAD1" w:rsidR="00407F95" w:rsidRDefault="006C0B10" w:rsidP="00CD2CB0">
            <w:r w:rsidRPr="00FA6569">
              <w:t>Total min walked _____</w:t>
            </w:r>
          </w:p>
        </w:tc>
      </w:tr>
      <w:tr w:rsidR="00407F95" w14:paraId="3079D0E7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1E79B1AB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DA19D73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C2224AF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4E63A98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F62BE26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A2584FC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C6B6E79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E4077C" w14:paraId="4B5DE479" w14:textId="77777777" w:rsidTr="00CD2CB0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4C50098E" w14:textId="10EACE02" w:rsidR="00E4077C" w:rsidRDefault="00E4077C" w:rsidP="00E4077C">
            <w:r w:rsidRPr="00FA142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58B6C0C" w14:textId="1AEDCCEA" w:rsidR="00E4077C" w:rsidRDefault="00E4077C" w:rsidP="00E4077C">
            <w:r w:rsidRPr="00FA142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0BCCB92" w14:textId="2FDAEA9A" w:rsidR="00E4077C" w:rsidRDefault="00E4077C" w:rsidP="00E4077C">
            <w:r w:rsidRPr="00FA142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5DA7742" w14:textId="7C66D542" w:rsidR="00E4077C" w:rsidRDefault="00E4077C" w:rsidP="00E4077C">
            <w:r w:rsidRPr="00FA142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91DE2F0" w14:textId="1010317A" w:rsidR="00E4077C" w:rsidRDefault="00E4077C" w:rsidP="00E4077C">
            <w:r w:rsidRPr="00FA142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A97E15D" w14:textId="5846C965" w:rsidR="00E4077C" w:rsidRDefault="00E4077C" w:rsidP="00E4077C">
            <w:r w:rsidRPr="00FA142E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FAD6DE6" w14:textId="2EA90ABF" w:rsidR="00E4077C" w:rsidRDefault="00E4077C" w:rsidP="00E4077C">
            <w:r w:rsidRPr="00FA142E">
              <w:t>Total min walked _____</w:t>
            </w:r>
          </w:p>
        </w:tc>
      </w:tr>
      <w:tr w:rsidR="00407F95" w14:paraId="561F01BA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6C12E094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B3E79D0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6D3F7B5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CD297BE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6144EAF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41B5050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6E4E481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E4077C" w14:paraId="41AFAC42" w14:textId="77777777" w:rsidTr="00CD2CB0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7E9226BD" w14:textId="3154840D" w:rsidR="00E4077C" w:rsidRDefault="00E4077C" w:rsidP="00E4077C">
            <w:r w:rsidRPr="00E5087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7E52FA0" w14:textId="125AAD62" w:rsidR="00E4077C" w:rsidRDefault="00E4077C" w:rsidP="00E4077C">
            <w:r w:rsidRPr="00E5087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E60D67B" w14:textId="3BBA4718" w:rsidR="00E4077C" w:rsidRDefault="00E4077C" w:rsidP="00E4077C">
            <w:r w:rsidRPr="00E5087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410FFDB" w14:textId="744629EC" w:rsidR="00E4077C" w:rsidRDefault="00E4077C" w:rsidP="00E4077C">
            <w:r w:rsidRPr="00E5087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B343FDD" w14:textId="42C34A81" w:rsidR="00E4077C" w:rsidRDefault="00E4077C" w:rsidP="00E4077C">
            <w:r w:rsidRPr="00E5087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E82C9D0" w14:textId="590E15CC" w:rsidR="00E4077C" w:rsidRDefault="00E4077C" w:rsidP="00E4077C">
            <w:r w:rsidRPr="00E5087A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A852A2B" w14:textId="0C671246" w:rsidR="00E4077C" w:rsidRDefault="00E4077C" w:rsidP="00E4077C">
            <w:r w:rsidRPr="00E5087A">
              <w:t>Total min walked _____</w:t>
            </w:r>
          </w:p>
        </w:tc>
      </w:tr>
      <w:tr w:rsidR="00407F95" w14:paraId="73B3E6A0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0B702464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830BD95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0E5F23E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08B0AB2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125FDCB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9863840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D28DD06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6C0B10" w14:paraId="435C51AC" w14:textId="77777777" w:rsidTr="00CD2CB0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57A371D9" w14:textId="040FBEE5" w:rsidR="006C0B10" w:rsidRDefault="006C0B10" w:rsidP="006C0B10">
            <w:r w:rsidRPr="003B267B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4537710" w14:textId="6B1AF9E2" w:rsidR="006C0B10" w:rsidRDefault="006C0B10" w:rsidP="006C0B10">
            <w:r w:rsidRPr="003B267B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10B6381" w14:textId="04F130C4" w:rsidR="006C0B10" w:rsidRDefault="006C0B10" w:rsidP="006C0B10">
            <w:r w:rsidRPr="003B267B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CF4F24E" w14:textId="33E884C7" w:rsidR="006C0B10" w:rsidRDefault="006C0B10" w:rsidP="006C0B10">
            <w:r w:rsidRPr="003B267B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C0054C8" w14:textId="7A3A9B42" w:rsidR="006C0B10" w:rsidRDefault="006C0B10" w:rsidP="006C0B10">
            <w:r w:rsidRPr="003B267B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3C155B5" w14:textId="3563326E" w:rsidR="006C0B10" w:rsidRDefault="006C0B10" w:rsidP="006C0B10">
            <w:r w:rsidRPr="003B267B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B01E934" w14:textId="39927EC0" w:rsidR="006C0B10" w:rsidRDefault="006C0B10" w:rsidP="006C0B10">
            <w:r w:rsidRPr="003B267B">
              <w:t>Total min walked _____</w:t>
            </w:r>
          </w:p>
        </w:tc>
      </w:tr>
      <w:tr w:rsidR="00407F95" w14:paraId="51D4BE86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14:paraId="47B60EF9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E6937FB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59563A4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F1C3AAF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9041695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CE2FEC9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B5548C0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6C0B10" w14:paraId="15DA14DB" w14:textId="77777777" w:rsidTr="00CD2CB0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14:paraId="699DED2C" w14:textId="55528B65" w:rsidR="006C0B10" w:rsidRDefault="006C0B10" w:rsidP="006C0B10">
            <w:r w:rsidRPr="00620A2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AA0B0A9" w14:textId="5ABA8DE3" w:rsidR="006C0B10" w:rsidRDefault="006C0B10" w:rsidP="006C0B10">
            <w:r w:rsidRPr="00620A2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1A63104" w14:textId="41E22265" w:rsidR="006C0B10" w:rsidRDefault="006C0B10" w:rsidP="006C0B10">
            <w:r w:rsidRPr="00620A2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FB33653" w14:textId="1B4E49DF" w:rsidR="006C0B10" w:rsidRDefault="006C0B10" w:rsidP="006C0B10">
            <w:r w:rsidRPr="00620A2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938001F" w14:textId="2574A6F0" w:rsidR="006C0B10" w:rsidRDefault="006C0B10" w:rsidP="006C0B10">
            <w:r w:rsidRPr="00620A2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469634D" w14:textId="0734FE23" w:rsidR="006C0B10" w:rsidRDefault="006C0B10" w:rsidP="006C0B10">
            <w:r w:rsidRPr="00620A20">
              <w:t>Total min walked _____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A136A19" w14:textId="170639FE" w:rsidR="006C0B10" w:rsidRDefault="006C0B10" w:rsidP="006C0B10">
            <w:r w:rsidRPr="00620A20">
              <w:t>Total min walked _____</w:t>
            </w:r>
          </w:p>
        </w:tc>
      </w:tr>
      <w:tr w:rsidR="00407F95" w14:paraId="6D941D38" w14:textId="77777777" w:rsidTr="00CD2CB0">
        <w:tc>
          <w:tcPr>
            <w:tcW w:w="2054" w:type="dxa"/>
            <w:tcBorders>
              <w:top w:val="single" w:sz="6" w:space="0" w:color="BFBFBF" w:themeColor="background1" w:themeShade="BF"/>
            </w:tcBorders>
          </w:tcPr>
          <w:p w14:paraId="6A5ECBE1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51C06B07" w14:textId="77777777" w:rsidR="00407F95" w:rsidRDefault="00407F95" w:rsidP="00CD2CB0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5DD6C1C9" w14:textId="77777777" w:rsidR="00407F95" w:rsidRDefault="00407F95" w:rsidP="00CD2CB0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12D5187C" w14:textId="77777777" w:rsidR="00407F95" w:rsidRDefault="00407F95" w:rsidP="00CD2CB0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14190612" w14:textId="77777777" w:rsidR="00407F95" w:rsidRDefault="00407F95" w:rsidP="00CD2CB0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1F0A9CC9" w14:textId="77777777" w:rsidR="00407F95" w:rsidRDefault="00407F95" w:rsidP="00CD2CB0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14:paraId="752D7FFE" w14:textId="77777777" w:rsidR="00407F95" w:rsidRDefault="00407F95" w:rsidP="00CD2CB0">
            <w:pPr>
              <w:pStyle w:val="Dates"/>
            </w:pPr>
          </w:p>
        </w:tc>
      </w:tr>
      <w:tr w:rsidR="006C0B10" w14:paraId="5FD1E466" w14:textId="77777777" w:rsidTr="00CD2CB0">
        <w:trPr>
          <w:trHeight w:hRule="exact" w:val="907"/>
        </w:trPr>
        <w:tc>
          <w:tcPr>
            <w:tcW w:w="2054" w:type="dxa"/>
          </w:tcPr>
          <w:p w14:paraId="6631E78D" w14:textId="0432D38D" w:rsidR="006C0B10" w:rsidRDefault="006C0B10" w:rsidP="006C0B10">
            <w:r w:rsidRPr="007706F8">
              <w:t>Total min walked _____</w:t>
            </w:r>
          </w:p>
        </w:tc>
        <w:tc>
          <w:tcPr>
            <w:tcW w:w="2055" w:type="dxa"/>
          </w:tcPr>
          <w:p w14:paraId="238CEFF4" w14:textId="2CEA8631" w:rsidR="006C0B10" w:rsidRDefault="006C0B10" w:rsidP="006C0B10">
            <w:r w:rsidRPr="007706F8">
              <w:t>Total min walked _____</w:t>
            </w:r>
          </w:p>
        </w:tc>
        <w:tc>
          <w:tcPr>
            <w:tcW w:w="2055" w:type="dxa"/>
          </w:tcPr>
          <w:p w14:paraId="70DE3469" w14:textId="77777777" w:rsidR="006C0B10" w:rsidRDefault="006C0B10" w:rsidP="006C0B10"/>
        </w:tc>
        <w:tc>
          <w:tcPr>
            <w:tcW w:w="2055" w:type="dxa"/>
          </w:tcPr>
          <w:p w14:paraId="178D9902" w14:textId="77777777" w:rsidR="006C0B10" w:rsidRDefault="006C0B10" w:rsidP="006C0B10"/>
        </w:tc>
        <w:tc>
          <w:tcPr>
            <w:tcW w:w="2055" w:type="dxa"/>
          </w:tcPr>
          <w:p w14:paraId="2E3394C1" w14:textId="77777777" w:rsidR="006C0B10" w:rsidRDefault="006C0B10" w:rsidP="006C0B10"/>
        </w:tc>
        <w:tc>
          <w:tcPr>
            <w:tcW w:w="2055" w:type="dxa"/>
          </w:tcPr>
          <w:p w14:paraId="0BDE7E58" w14:textId="77777777" w:rsidR="006C0B10" w:rsidRDefault="006C0B10" w:rsidP="006C0B10"/>
        </w:tc>
        <w:tc>
          <w:tcPr>
            <w:tcW w:w="2055" w:type="dxa"/>
          </w:tcPr>
          <w:p w14:paraId="71A19B5B" w14:textId="77777777" w:rsidR="006C0B10" w:rsidRDefault="006C0B10" w:rsidP="006C0B10"/>
        </w:tc>
      </w:tr>
    </w:tbl>
    <w:p w14:paraId="1233FE17" w14:textId="77777777" w:rsidR="00407F95" w:rsidRDefault="00407F95" w:rsidP="00407F95"/>
    <w:p w14:paraId="1F3E2B13" w14:textId="77777777" w:rsidR="0081125E" w:rsidRDefault="0081125E"/>
    <w:sectPr w:rsidR="0081125E" w:rsidSect="00DC7EB4">
      <w:footerReference w:type="default" r:id="rId13"/>
      <w:pgSz w:w="15840" w:h="12240" w:orient="landscape"/>
      <w:pgMar w:top="540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130410" w14:textId="77777777" w:rsidR="004E3376" w:rsidRDefault="004E3376">
      <w:pPr>
        <w:spacing w:before="0" w:after="0"/>
      </w:pPr>
      <w:r>
        <w:separator/>
      </w:r>
    </w:p>
  </w:endnote>
  <w:endnote w:type="continuationSeparator" w:id="0">
    <w:p w14:paraId="2AA35489" w14:textId="77777777" w:rsidR="004E3376" w:rsidRDefault="004E337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ora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34E63" w14:textId="09091C1B" w:rsidR="00735984" w:rsidRDefault="00735984">
    <w:pPr>
      <w:pStyle w:val="Footer"/>
    </w:pPr>
    <w:r>
      <w:rPr>
        <w:noProof/>
      </w:rPr>
      <w:drawing>
        <wp:inline distT="0" distB="0" distL="0" distR="0" wp14:anchorId="4EB1E5F1" wp14:editId="132E9947">
          <wp:extent cx="274320" cy="27432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" cy="274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483F79">
      <w:t>Expires March 8, 2021</w:t>
    </w:r>
    <w:r>
      <w:ptab w:relativeTo="margin" w:alignment="right" w:leader="none"/>
    </w:r>
    <w:r w:rsidR="0001589A" w:rsidRPr="0001589A">
      <w:t xml:space="preserve"> </w:t>
    </w:r>
    <w:r w:rsidR="0001589A">
      <w:rPr>
        <w:noProof/>
      </w:rPr>
      <w:drawing>
        <wp:inline distT="0" distB="0" distL="0" distR="0" wp14:anchorId="45D54580" wp14:editId="45945190">
          <wp:extent cx="717550" cy="304800"/>
          <wp:effectExtent l="0" t="0" r="635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58AB1" w14:textId="77777777" w:rsidR="004E3376" w:rsidRDefault="004E3376">
      <w:pPr>
        <w:spacing w:before="0" w:after="0"/>
      </w:pPr>
      <w:r>
        <w:separator/>
      </w:r>
    </w:p>
  </w:footnote>
  <w:footnote w:type="continuationSeparator" w:id="0">
    <w:p w14:paraId="74452426" w14:textId="77777777" w:rsidR="004E3376" w:rsidRDefault="004E337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5/31/2021"/>
    <w:docVar w:name="MonthStart" w:val="5/1/2021"/>
    <w:docVar w:name="ShowDynamicGuides" w:val="1"/>
    <w:docVar w:name="ShowMarginGuides" w:val="0"/>
    <w:docVar w:name="ShowOutlines" w:val="0"/>
    <w:docVar w:name="ShowStaticGuides" w:val="0"/>
  </w:docVars>
  <w:rsids>
    <w:rsidRoot w:val="0081125E"/>
    <w:rsid w:val="0001589A"/>
    <w:rsid w:val="0005416D"/>
    <w:rsid w:val="00056814"/>
    <w:rsid w:val="000640F3"/>
    <w:rsid w:val="0006779F"/>
    <w:rsid w:val="000A20FE"/>
    <w:rsid w:val="0011772B"/>
    <w:rsid w:val="001263F3"/>
    <w:rsid w:val="00140E91"/>
    <w:rsid w:val="00191364"/>
    <w:rsid w:val="001A3A8D"/>
    <w:rsid w:val="001C5DC3"/>
    <w:rsid w:val="001E618D"/>
    <w:rsid w:val="00243F61"/>
    <w:rsid w:val="00251723"/>
    <w:rsid w:val="0027720C"/>
    <w:rsid w:val="00293272"/>
    <w:rsid w:val="002977C3"/>
    <w:rsid w:val="002B1DC4"/>
    <w:rsid w:val="002C264A"/>
    <w:rsid w:val="002C6159"/>
    <w:rsid w:val="002D1606"/>
    <w:rsid w:val="002F6E35"/>
    <w:rsid w:val="00312ABD"/>
    <w:rsid w:val="0033600C"/>
    <w:rsid w:val="0035256A"/>
    <w:rsid w:val="003B0ED6"/>
    <w:rsid w:val="003D5F58"/>
    <w:rsid w:val="003D7DDA"/>
    <w:rsid w:val="003F3BCD"/>
    <w:rsid w:val="00406C2A"/>
    <w:rsid w:val="00407F95"/>
    <w:rsid w:val="00445729"/>
    <w:rsid w:val="00454FED"/>
    <w:rsid w:val="00483F79"/>
    <w:rsid w:val="004B2C9E"/>
    <w:rsid w:val="004C5B17"/>
    <w:rsid w:val="004E3376"/>
    <w:rsid w:val="005462F9"/>
    <w:rsid w:val="005562FE"/>
    <w:rsid w:val="00557989"/>
    <w:rsid w:val="00585ACA"/>
    <w:rsid w:val="005B3F5E"/>
    <w:rsid w:val="00605A41"/>
    <w:rsid w:val="00615A78"/>
    <w:rsid w:val="006817FE"/>
    <w:rsid w:val="0069627D"/>
    <w:rsid w:val="006C0B10"/>
    <w:rsid w:val="006C1539"/>
    <w:rsid w:val="006D4FE9"/>
    <w:rsid w:val="006F4D87"/>
    <w:rsid w:val="00731C92"/>
    <w:rsid w:val="00735984"/>
    <w:rsid w:val="0074184A"/>
    <w:rsid w:val="007564A4"/>
    <w:rsid w:val="007777B1"/>
    <w:rsid w:val="00787FCF"/>
    <w:rsid w:val="00797F74"/>
    <w:rsid w:val="007A49F2"/>
    <w:rsid w:val="0081125E"/>
    <w:rsid w:val="00845174"/>
    <w:rsid w:val="00846683"/>
    <w:rsid w:val="0085602B"/>
    <w:rsid w:val="00874C9A"/>
    <w:rsid w:val="00882709"/>
    <w:rsid w:val="008B3FA1"/>
    <w:rsid w:val="008F78CE"/>
    <w:rsid w:val="009035F5"/>
    <w:rsid w:val="0091445B"/>
    <w:rsid w:val="00924E40"/>
    <w:rsid w:val="00944085"/>
    <w:rsid w:val="00946A27"/>
    <w:rsid w:val="00986D22"/>
    <w:rsid w:val="009A0FFF"/>
    <w:rsid w:val="009D443B"/>
    <w:rsid w:val="009E599D"/>
    <w:rsid w:val="00A4654E"/>
    <w:rsid w:val="00A6092A"/>
    <w:rsid w:val="00A678B4"/>
    <w:rsid w:val="00A73BBF"/>
    <w:rsid w:val="00AA70FF"/>
    <w:rsid w:val="00AB29FA"/>
    <w:rsid w:val="00AF79F2"/>
    <w:rsid w:val="00B56565"/>
    <w:rsid w:val="00B70858"/>
    <w:rsid w:val="00B7225A"/>
    <w:rsid w:val="00B8151A"/>
    <w:rsid w:val="00BA6BE0"/>
    <w:rsid w:val="00BD18FE"/>
    <w:rsid w:val="00BD31F8"/>
    <w:rsid w:val="00BD34BC"/>
    <w:rsid w:val="00C11D39"/>
    <w:rsid w:val="00C52FE0"/>
    <w:rsid w:val="00C62872"/>
    <w:rsid w:val="00C71D73"/>
    <w:rsid w:val="00C7735D"/>
    <w:rsid w:val="00C92087"/>
    <w:rsid w:val="00C96DA4"/>
    <w:rsid w:val="00CB1C1C"/>
    <w:rsid w:val="00CC6745"/>
    <w:rsid w:val="00CD637A"/>
    <w:rsid w:val="00CF7238"/>
    <w:rsid w:val="00D13B26"/>
    <w:rsid w:val="00D13F23"/>
    <w:rsid w:val="00D17693"/>
    <w:rsid w:val="00D9358B"/>
    <w:rsid w:val="00DC7EB4"/>
    <w:rsid w:val="00DE6C1E"/>
    <w:rsid w:val="00DF051F"/>
    <w:rsid w:val="00DF32DE"/>
    <w:rsid w:val="00E02644"/>
    <w:rsid w:val="00E4077C"/>
    <w:rsid w:val="00E4106F"/>
    <w:rsid w:val="00E54E11"/>
    <w:rsid w:val="00E57FCE"/>
    <w:rsid w:val="00E77554"/>
    <w:rsid w:val="00EA1691"/>
    <w:rsid w:val="00EB320B"/>
    <w:rsid w:val="00ED2690"/>
    <w:rsid w:val="00ED78B3"/>
    <w:rsid w:val="00F1018B"/>
    <w:rsid w:val="00F11696"/>
    <w:rsid w:val="00F818FB"/>
    <w:rsid w:val="00F8618B"/>
    <w:rsid w:val="00FA0D32"/>
    <w:rsid w:val="00FA21CA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7B0DE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FCE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255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4A66AC" w:themeColor="accent1" w:shadow="1"/>
        <w:left w:val="single" w:sz="2" w:space="10" w:color="4A66AC" w:themeColor="accent1" w:shadow="1"/>
        <w:bottom w:val="single" w:sz="2" w:space="10" w:color="4A66AC" w:themeColor="accent1" w:shadow="1"/>
        <w:right w:val="single" w:sz="2" w:space="10" w:color="4A66AC" w:themeColor="accent1" w:shadow="1"/>
      </w:pBdr>
      <w:ind w:left="1152" w:right="1152"/>
    </w:pPr>
    <w:rPr>
      <w:i/>
      <w:iCs/>
      <w:color w:val="4A66AC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4A66AC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4A66AC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4A66AC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243255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243255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53356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A0C3E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73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it\AppData\Local\Microsoft\Office\16.0\DTS\en-US%7b1879FC49-920C-4349-8F47-A87CB6BCEBF3%7d\%7bBD96F0F7-B123-4CCF-8A7A-846B3F7C50EB%7dtf16382936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1570144CBE142FB8ACB6FBBE46CF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2C42E-660B-42D4-8F0B-CEFA2152F552}"/>
      </w:docPartPr>
      <w:docPartBody>
        <w:p w:rsidR="00D56474" w:rsidRDefault="00F920FA">
          <w:pPr>
            <w:pStyle w:val="31570144CBE142FB8ACB6FBBE46CFAFD"/>
          </w:pPr>
          <w:r>
            <w:t>Sunday</w:t>
          </w:r>
        </w:p>
      </w:docPartBody>
    </w:docPart>
    <w:docPart>
      <w:docPartPr>
        <w:name w:val="7534FA070CBB4FE791E13B37D0862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516AB-8715-462E-B622-8B1032142DAD}"/>
      </w:docPartPr>
      <w:docPartBody>
        <w:p w:rsidR="00D56474" w:rsidRDefault="00F920FA">
          <w:pPr>
            <w:pStyle w:val="7534FA070CBB4FE791E13B37D08625B5"/>
          </w:pPr>
          <w:r>
            <w:t>Monday</w:t>
          </w:r>
        </w:p>
      </w:docPartBody>
    </w:docPart>
    <w:docPart>
      <w:docPartPr>
        <w:name w:val="738863B69901493DA81329E40099A3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D4C35A-681A-4B0F-817D-720C8744A64D}"/>
      </w:docPartPr>
      <w:docPartBody>
        <w:p w:rsidR="00D56474" w:rsidRDefault="00F920FA">
          <w:pPr>
            <w:pStyle w:val="738863B69901493DA81329E40099A392"/>
          </w:pPr>
          <w:r>
            <w:t>Tuesday</w:t>
          </w:r>
        </w:p>
      </w:docPartBody>
    </w:docPart>
    <w:docPart>
      <w:docPartPr>
        <w:name w:val="EB182CBCA037403A8E8F59CB1B8A5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8A1618-1B8B-40E4-A416-189CB19EB172}"/>
      </w:docPartPr>
      <w:docPartBody>
        <w:p w:rsidR="00D56474" w:rsidRDefault="00F920FA">
          <w:pPr>
            <w:pStyle w:val="EB182CBCA037403A8E8F59CB1B8A5BAC"/>
          </w:pPr>
          <w:r>
            <w:t>Wednesday</w:t>
          </w:r>
        </w:p>
      </w:docPartBody>
    </w:docPart>
    <w:docPart>
      <w:docPartPr>
        <w:name w:val="EC187BBD5AD7416A80BCCF336D3AC5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8FBA8-D1AA-49D0-9878-FB35B7E21B7F}"/>
      </w:docPartPr>
      <w:docPartBody>
        <w:p w:rsidR="00D56474" w:rsidRDefault="00F920FA">
          <w:pPr>
            <w:pStyle w:val="EC187BBD5AD7416A80BCCF336D3AC542"/>
          </w:pPr>
          <w:r>
            <w:t>Thursday</w:t>
          </w:r>
        </w:p>
      </w:docPartBody>
    </w:docPart>
    <w:docPart>
      <w:docPartPr>
        <w:name w:val="A045ABC5BE344525B4F394472EC31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0272CC-C857-42B9-BDFA-FEB9B138674F}"/>
      </w:docPartPr>
      <w:docPartBody>
        <w:p w:rsidR="00D56474" w:rsidRDefault="00F920FA">
          <w:pPr>
            <w:pStyle w:val="A045ABC5BE344525B4F394472EC311CB"/>
          </w:pPr>
          <w:r>
            <w:t>Friday</w:t>
          </w:r>
        </w:p>
      </w:docPartBody>
    </w:docPart>
    <w:docPart>
      <w:docPartPr>
        <w:name w:val="14314A2E348749709754CF7A39CB03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19D0E-6C2D-4AD3-B17C-F9FEBC0C79C6}"/>
      </w:docPartPr>
      <w:docPartBody>
        <w:p w:rsidR="00D56474" w:rsidRDefault="00F920FA">
          <w:pPr>
            <w:pStyle w:val="14314A2E348749709754CF7A39CB0340"/>
          </w:pPr>
          <w:r>
            <w:t>Saturday</w:t>
          </w:r>
        </w:p>
      </w:docPartBody>
    </w:docPart>
    <w:docPart>
      <w:docPartPr>
        <w:name w:val="922B9AD847464E72A10EEC3EE9053A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34C880-EC3E-4809-8BDF-3A75E2914AFB}"/>
      </w:docPartPr>
      <w:docPartBody>
        <w:p w:rsidR="00D56474" w:rsidRDefault="00F920FA" w:rsidP="00F920FA">
          <w:pPr>
            <w:pStyle w:val="922B9AD847464E72A10EEC3EE9053A84"/>
          </w:pPr>
          <w:r>
            <w:t>Sunday</w:t>
          </w:r>
        </w:p>
      </w:docPartBody>
    </w:docPart>
    <w:docPart>
      <w:docPartPr>
        <w:name w:val="FC0D927B24BE4E1D86C4F3DE0AB435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39F96-D642-4959-B62C-F0DBE6BD6F9C}"/>
      </w:docPartPr>
      <w:docPartBody>
        <w:p w:rsidR="00D56474" w:rsidRDefault="00F920FA" w:rsidP="00F920FA">
          <w:pPr>
            <w:pStyle w:val="FC0D927B24BE4E1D86C4F3DE0AB43537"/>
          </w:pPr>
          <w:r>
            <w:t>Monday</w:t>
          </w:r>
        </w:p>
      </w:docPartBody>
    </w:docPart>
    <w:docPart>
      <w:docPartPr>
        <w:name w:val="F239C466563640C38626E0E054366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39CBDC-4F42-4BE7-AE46-E8086EB010E3}"/>
      </w:docPartPr>
      <w:docPartBody>
        <w:p w:rsidR="00D56474" w:rsidRDefault="00F920FA" w:rsidP="00F920FA">
          <w:pPr>
            <w:pStyle w:val="F239C466563640C38626E0E054366C8C"/>
          </w:pPr>
          <w:r>
            <w:t>Tuesday</w:t>
          </w:r>
        </w:p>
      </w:docPartBody>
    </w:docPart>
    <w:docPart>
      <w:docPartPr>
        <w:name w:val="F754B3A5989144A09E9710C5A4CDAE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37BC26-A541-47B0-93F5-4870F5CBD3DE}"/>
      </w:docPartPr>
      <w:docPartBody>
        <w:p w:rsidR="00D56474" w:rsidRDefault="00F920FA" w:rsidP="00F920FA">
          <w:pPr>
            <w:pStyle w:val="F754B3A5989144A09E9710C5A4CDAE8E"/>
          </w:pPr>
          <w:r>
            <w:t>Wednesday</w:t>
          </w:r>
        </w:p>
      </w:docPartBody>
    </w:docPart>
    <w:docPart>
      <w:docPartPr>
        <w:name w:val="CF4DD506E8BA41E49791BEED1E7BF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9FCDA-9CD5-495D-9170-2AD6A9153956}"/>
      </w:docPartPr>
      <w:docPartBody>
        <w:p w:rsidR="00D56474" w:rsidRDefault="00F920FA" w:rsidP="00F920FA">
          <w:pPr>
            <w:pStyle w:val="CF4DD506E8BA41E49791BEED1E7BF6A9"/>
          </w:pPr>
          <w:r>
            <w:t>Thursday</w:t>
          </w:r>
        </w:p>
      </w:docPartBody>
    </w:docPart>
    <w:docPart>
      <w:docPartPr>
        <w:name w:val="EFAFD585CDEF4303AECA140AA9F5D0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CE4616-20D2-4881-92B5-1A74BA02BDB7}"/>
      </w:docPartPr>
      <w:docPartBody>
        <w:p w:rsidR="00D56474" w:rsidRDefault="00F920FA" w:rsidP="00F920FA">
          <w:pPr>
            <w:pStyle w:val="EFAFD585CDEF4303AECA140AA9F5D076"/>
          </w:pPr>
          <w:r>
            <w:t>Friday</w:t>
          </w:r>
        </w:p>
      </w:docPartBody>
    </w:docPart>
    <w:docPart>
      <w:docPartPr>
        <w:name w:val="F47895688EF24A2B95D87A155A4405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660A32-5E51-4CB4-A677-CFCA68968590}"/>
      </w:docPartPr>
      <w:docPartBody>
        <w:p w:rsidR="00D56474" w:rsidRDefault="00F920FA" w:rsidP="00F920FA">
          <w:pPr>
            <w:pStyle w:val="F47895688EF24A2B95D87A155A440506"/>
          </w:pPr>
          <w:r>
            <w:t>Saturday</w:t>
          </w:r>
        </w:p>
      </w:docPartBody>
    </w:docPart>
    <w:docPart>
      <w:docPartPr>
        <w:name w:val="42B004C5A2554F2FA78C151C36B0F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37A26-DDB8-4C7A-A668-3C59E76FC681}"/>
      </w:docPartPr>
      <w:docPartBody>
        <w:p w:rsidR="00F96AF3" w:rsidRDefault="00B770E9" w:rsidP="00B770E9">
          <w:pPr>
            <w:pStyle w:val="42B004C5A2554F2FA78C151C36B0FBF2"/>
          </w:pPr>
          <w:r>
            <w:t>Sunday</w:t>
          </w:r>
        </w:p>
      </w:docPartBody>
    </w:docPart>
    <w:docPart>
      <w:docPartPr>
        <w:name w:val="CE2F07FD437445FF9EF4FA50B0BC1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CAD74-8F6D-4746-BAE6-1D7EAE275042}"/>
      </w:docPartPr>
      <w:docPartBody>
        <w:p w:rsidR="00F96AF3" w:rsidRDefault="00B770E9" w:rsidP="00B770E9">
          <w:pPr>
            <w:pStyle w:val="CE2F07FD437445FF9EF4FA50B0BC1B01"/>
          </w:pPr>
          <w:r>
            <w:t>Monday</w:t>
          </w:r>
        </w:p>
      </w:docPartBody>
    </w:docPart>
    <w:docPart>
      <w:docPartPr>
        <w:name w:val="AD4C15F55B4E4FDE9F4D0FC71615F4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DEA70-7DC3-4448-B88B-3EE6D3714081}"/>
      </w:docPartPr>
      <w:docPartBody>
        <w:p w:rsidR="00F96AF3" w:rsidRDefault="00B770E9" w:rsidP="00B770E9">
          <w:pPr>
            <w:pStyle w:val="AD4C15F55B4E4FDE9F4D0FC71615F4BC"/>
          </w:pPr>
          <w:r>
            <w:t>Tuesday</w:t>
          </w:r>
        </w:p>
      </w:docPartBody>
    </w:docPart>
    <w:docPart>
      <w:docPartPr>
        <w:name w:val="F1D9056BD717402CB84C3A4F6608C3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610DA-B447-4B80-A095-378833D45633}"/>
      </w:docPartPr>
      <w:docPartBody>
        <w:p w:rsidR="00F96AF3" w:rsidRDefault="00B770E9" w:rsidP="00B770E9">
          <w:pPr>
            <w:pStyle w:val="F1D9056BD717402CB84C3A4F6608C350"/>
          </w:pPr>
          <w:r>
            <w:t>Wednesday</w:t>
          </w:r>
        </w:p>
      </w:docPartBody>
    </w:docPart>
    <w:docPart>
      <w:docPartPr>
        <w:name w:val="5289A798266E4233AFD5784F1A902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3C3BFD-8BC4-46A3-BE94-C91D049FED0F}"/>
      </w:docPartPr>
      <w:docPartBody>
        <w:p w:rsidR="00F96AF3" w:rsidRDefault="00B770E9" w:rsidP="00B770E9">
          <w:pPr>
            <w:pStyle w:val="5289A798266E4233AFD5784F1A90214A"/>
          </w:pPr>
          <w:r>
            <w:t>Thursday</w:t>
          </w:r>
        </w:p>
      </w:docPartBody>
    </w:docPart>
    <w:docPart>
      <w:docPartPr>
        <w:name w:val="F43AC6E9511E4ACABEB572428AECD1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9E181-DACC-41FF-BE15-C415B2B50F83}"/>
      </w:docPartPr>
      <w:docPartBody>
        <w:p w:rsidR="00F96AF3" w:rsidRDefault="00B770E9" w:rsidP="00B770E9">
          <w:pPr>
            <w:pStyle w:val="F43AC6E9511E4ACABEB572428AECD1B0"/>
          </w:pPr>
          <w:r>
            <w:t>Friday</w:t>
          </w:r>
        </w:p>
      </w:docPartBody>
    </w:docPart>
    <w:docPart>
      <w:docPartPr>
        <w:name w:val="906CBDCBD7A44978B8737FD2882EA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30AD2-CAD6-43DE-A332-C3222EECBBE3}"/>
      </w:docPartPr>
      <w:docPartBody>
        <w:p w:rsidR="00F96AF3" w:rsidRDefault="00B770E9" w:rsidP="00B770E9">
          <w:pPr>
            <w:pStyle w:val="906CBDCBD7A44978B8737FD2882EA25F"/>
          </w:pPr>
          <w:r>
            <w:t>Saturday</w:t>
          </w:r>
        </w:p>
      </w:docPartBody>
    </w:docPart>
    <w:docPart>
      <w:docPartPr>
        <w:name w:val="3BFFB5F713794E85A3567316B124A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2AB546-A71C-4386-BBC4-24A3851B5165}"/>
      </w:docPartPr>
      <w:docPartBody>
        <w:p w:rsidR="00F96AF3" w:rsidRDefault="00B770E9" w:rsidP="00B770E9">
          <w:pPr>
            <w:pStyle w:val="3BFFB5F713794E85A3567316B124A0A3"/>
          </w:pPr>
          <w:r>
            <w:t>Sunday</w:t>
          </w:r>
        </w:p>
      </w:docPartBody>
    </w:docPart>
    <w:docPart>
      <w:docPartPr>
        <w:name w:val="1527F2B88D104E6986B5C18348A7DC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4DB81-DB70-4DDD-927D-770A5D7413BF}"/>
      </w:docPartPr>
      <w:docPartBody>
        <w:p w:rsidR="00F96AF3" w:rsidRDefault="00B770E9" w:rsidP="00B770E9">
          <w:pPr>
            <w:pStyle w:val="1527F2B88D104E6986B5C18348A7DCD2"/>
          </w:pPr>
          <w:r>
            <w:t>Monday</w:t>
          </w:r>
        </w:p>
      </w:docPartBody>
    </w:docPart>
    <w:docPart>
      <w:docPartPr>
        <w:name w:val="C2E3558E153742DB93051C438872F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7B855-5135-4D8C-A4BC-CAC2EFE27719}"/>
      </w:docPartPr>
      <w:docPartBody>
        <w:p w:rsidR="00F96AF3" w:rsidRDefault="00B770E9" w:rsidP="00B770E9">
          <w:pPr>
            <w:pStyle w:val="C2E3558E153742DB93051C438872F6EE"/>
          </w:pPr>
          <w:r>
            <w:t>Tuesday</w:t>
          </w:r>
        </w:p>
      </w:docPartBody>
    </w:docPart>
    <w:docPart>
      <w:docPartPr>
        <w:name w:val="984EFCB8DBE541B0A4EA8937E2121E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EDF22F-F5EE-490A-BF0E-DAECB00D4056}"/>
      </w:docPartPr>
      <w:docPartBody>
        <w:p w:rsidR="00F96AF3" w:rsidRDefault="00B770E9" w:rsidP="00B770E9">
          <w:pPr>
            <w:pStyle w:val="984EFCB8DBE541B0A4EA8937E2121E0C"/>
          </w:pPr>
          <w:r>
            <w:t>Wednesday</w:t>
          </w:r>
        </w:p>
      </w:docPartBody>
    </w:docPart>
    <w:docPart>
      <w:docPartPr>
        <w:name w:val="30A7CCC5E9D440E289AE9C1A4E4CFD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B3800-F6CC-406E-9928-F6AAED490B35}"/>
      </w:docPartPr>
      <w:docPartBody>
        <w:p w:rsidR="00F96AF3" w:rsidRDefault="00B770E9" w:rsidP="00B770E9">
          <w:pPr>
            <w:pStyle w:val="30A7CCC5E9D440E289AE9C1A4E4CFDF8"/>
          </w:pPr>
          <w:r>
            <w:t>Thursday</w:t>
          </w:r>
        </w:p>
      </w:docPartBody>
    </w:docPart>
    <w:docPart>
      <w:docPartPr>
        <w:name w:val="80A1C4E18F52499F9C04FF725C0D5E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410096-1A62-4D8A-9CE5-7A4942E920AF}"/>
      </w:docPartPr>
      <w:docPartBody>
        <w:p w:rsidR="00F96AF3" w:rsidRDefault="00B770E9" w:rsidP="00B770E9">
          <w:pPr>
            <w:pStyle w:val="80A1C4E18F52499F9C04FF725C0D5EB7"/>
          </w:pPr>
          <w:r>
            <w:t>Friday</w:t>
          </w:r>
        </w:p>
      </w:docPartBody>
    </w:docPart>
    <w:docPart>
      <w:docPartPr>
        <w:name w:val="441D047BAFA74801980BB7E58FED8B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F1882-C1CE-4796-8920-6A4EB3A1A6CB}"/>
      </w:docPartPr>
      <w:docPartBody>
        <w:p w:rsidR="00F96AF3" w:rsidRDefault="00B770E9" w:rsidP="00B770E9">
          <w:pPr>
            <w:pStyle w:val="441D047BAFA74801980BB7E58FED8B6F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or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0FA"/>
    <w:rsid w:val="001D0C5C"/>
    <w:rsid w:val="004472DB"/>
    <w:rsid w:val="00B770E9"/>
    <w:rsid w:val="00D56474"/>
    <w:rsid w:val="00EB4DC9"/>
    <w:rsid w:val="00F920FA"/>
    <w:rsid w:val="00F9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419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570144CBE142FB8ACB6FBBE46CFAFD">
    <w:name w:val="31570144CBE142FB8ACB6FBBE46CFAFD"/>
  </w:style>
  <w:style w:type="paragraph" w:customStyle="1" w:styleId="7534FA070CBB4FE791E13B37D08625B5">
    <w:name w:val="7534FA070CBB4FE791E13B37D08625B5"/>
  </w:style>
  <w:style w:type="paragraph" w:customStyle="1" w:styleId="738863B69901493DA81329E40099A392">
    <w:name w:val="738863B69901493DA81329E40099A392"/>
  </w:style>
  <w:style w:type="paragraph" w:customStyle="1" w:styleId="EB182CBCA037403A8E8F59CB1B8A5BAC">
    <w:name w:val="EB182CBCA037403A8E8F59CB1B8A5BAC"/>
  </w:style>
  <w:style w:type="paragraph" w:customStyle="1" w:styleId="EC187BBD5AD7416A80BCCF336D3AC542">
    <w:name w:val="EC187BBD5AD7416A80BCCF336D3AC542"/>
  </w:style>
  <w:style w:type="paragraph" w:customStyle="1" w:styleId="A045ABC5BE344525B4F394472EC311CB">
    <w:name w:val="A045ABC5BE344525B4F394472EC311CB"/>
  </w:style>
  <w:style w:type="paragraph" w:customStyle="1" w:styleId="14314A2E348749709754CF7A39CB0340">
    <w:name w:val="14314A2E348749709754CF7A39CB0340"/>
  </w:style>
  <w:style w:type="paragraph" w:customStyle="1" w:styleId="922B9AD847464E72A10EEC3EE9053A84">
    <w:name w:val="922B9AD847464E72A10EEC3EE9053A84"/>
    <w:rsid w:val="00F920FA"/>
  </w:style>
  <w:style w:type="paragraph" w:customStyle="1" w:styleId="FC0D927B24BE4E1D86C4F3DE0AB43537">
    <w:name w:val="FC0D927B24BE4E1D86C4F3DE0AB43537"/>
    <w:rsid w:val="00F920FA"/>
  </w:style>
  <w:style w:type="paragraph" w:customStyle="1" w:styleId="F239C466563640C38626E0E054366C8C">
    <w:name w:val="F239C466563640C38626E0E054366C8C"/>
    <w:rsid w:val="00F920FA"/>
  </w:style>
  <w:style w:type="paragraph" w:customStyle="1" w:styleId="F754B3A5989144A09E9710C5A4CDAE8E">
    <w:name w:val="F754B3A5989144A09E9710C5A4CDAE8E"/>
    <w:rsid w:val="00F920FA"/>
  </w:style>
  <w:style w:type="paragraph" w:customStyle="1" w:styleId="CF4DD506E8BA41E49791BEED1E7BF6A9">
    <w:name w:val="CF4DD506E8BA41E49791BEED1E7BF6A9"/>
    <w:rsid w:val="00F920FA"/>
  </w:style>
  <w:style w:type="paragraph" w:customStyle="1" w:styleId="EFAFD585CDEF4303AECA140AA9F5D076">
    <w:name w:val="EFAFD585CDEF4303AECA140AA9F5D076"/>
    <w:rsid w:val="00F920FA"/>
  </w:style>
  <w:style w:type="paragraph" w:customStyle="1" w:styleId="F47895688EF24A2B95D87A155A440506">
    <w:name w:val="F47895688EF24A2B95D87A155A440506"/>
    <w:rsid w:val="00F920FA"/>
  </w:style>
  <w:style w:type="paragraph" w:customStyle="1" w:styleId="42B004C5A2554F2FA78C151C36B0FBF2">
    <w:name w:val="42B004C5A2554F2FA78C151C36B0FBF2"/>
    <w:rsid w:val="00B770E9"/>
  </w:style>
  <w:style w:type="paragraph" w:customStyle="1" w:styleId="CE2F07FD437445FF9EF4FA50B0BC1B01">
    <w:name w:val="CE2F07FD437445FF9EF4FA50B0BC1B01"/>
    <w:rsid w:val="00B770E9"/>
  </w:style>
  <w:style w:type="paragraph" w:customStyle="1" w:styleId="AD4C15F55B4E4FDE9F4D0FC71615F4BC">
    <w:name w:val="AD4C15F55B4E4FDE9F4D0FC71615F4BC"/>
    <w:rsid w:val="00B770E9"/>
  </w:style>
  <w:style w:type="paragraph" w:customStyle="1" w:styleId="F1D9056BD717402CB84C3A4F6608C350">
    <w:name w:val="F1D9056BD717402CB84C3A4F6608C350"/>
    <w:rsid w:val="00B770E9"/>
  </w:style>
  <w:style w:type="paragraph" w:customStyle="1" w:styleId="5289A798266E4233AFD5784F1A90214A">
    <w:name w:val="5289A798266E4233AFD5784F1A90214A"/>
    <w:rsid w:val="00B770E9"/>
  </w:style>
  <w:style w:type="paragraph" w:customStyle="1" w:styleId="F43AC6E9511E4ACABEB572428AECD1B0">
    <w:name w:val="F43AC6E9511E4ACABEB572428AECD1B0"/>
    <w:rsid w:val="00B770E9"/>
  </w:style>
  <w:style w:type="paragraph" w:customStyle="1" w:styleId="906CBDCBD7A44978B8737FD2882EA25F">
    <w:name w:val="906CBDCBD7A44978B8737FD2882EA25F"/>
    <w:rsid w:val="00B770E9"/>
  </w:style>
  <w:style w:type="paragraph" w:customStyle="1" w:styleId="573F5204C3E34BE28F7651FC5C7E313A">
    <w:name w:val="573F5204C3E34BE28F7651FC5C7E313A"/>
    <w:rsid w:val="00B770E9"/>
  </w:style>
  <w:style w:type="paragraph" w:customStyle="1" w:styleId="999264999F7E419988E0A0E1BB4E2860">
    <w:name w:val="999264999F7E419988E0A0E1BB4E2860"/>
    <w:rsid w:val="00B770E9"/>
  </w:style>
  <w:style w:type="paragraph" w:customStyle="1" w:styleId="07026E1A1D06402485C96D590BFEA468">
    <w:name w:val="07026E1A1D06402485C96D590BFEA468"/>
    <w:rsid w:val="00B770E9"/>
  </w:style>
  <w:style w:type="paragraph" w:customStyle="1" w:styleId="42C2C051E7714EB9AF9FA311C391F24D">
    <w:name w:val="42C2C051E7714EB9AF9FA311C391F24D"/>
    <w:rsid w:val="00B770E9"/>
  </w:style>
  <w:style w:type="paragraph" w:customStyle="1" w:styleId="B030E507C94D4547AC504F8017CA589E">
    <w:name w:val="B030E507C94D4547AC504F8017CA589E"/>
    <w:rsid w:val="00B770E9"/>
  </w:style>
  <w:style w:type="paragraph" w:customStyle="1" w:styleId="6BDF34550C764CCCAE50E9DDB731F4C2">
    <w:name w:val="6BDF34550C764CCCAE50E9DDB731F4C2"/>
    <w:rsid w:val="00B770E9"/>
  </w:style>
  <w:style w:type="paragraph" w:customStyle="1" w:styleId="91026324906D4CDE9E37766ED11E5F4E">
    <w:name w:val="91026324906D4CDE9E37766ED11E5F4E"/>
    <w:rsid w:val="00B770E9"/>
  </w:style>
  <w:style w:type="paragraph" w:customStyle="1" w:styleId="3BFFB5F713794E85A3567316B124A0A3">
    <w:name w:val="3BFFB5F713794E85A3567316B124A0A3"/>
    <w:rsid w:val="00B770E9"/>
  </w:style>
  <w:style w:type="paragraph" w:customStyle="1" w:styleId="1527F2B88D104E6986B5C18348A7DCD2">
    <w:name w:val="1527F2B88D104E6986B5C18348A7DCD2"/>
    <w:rsid w:val="00B770E9"/>
  </w:style>
  <w:style w:type="paragraph" w:customStyle="1" w:styleId="C2E3558E153742DB93051C438872F6EE">
    <w:name w:val="C2E3558E153742DB93051C438872F6EE"/>
    <w:rsid w:val="00B770E9"/>
  </w:style>
  <w:style w:type="paragraph" w:customStyle="1" w:styleId="984EFCB8DBE541B0A4EA8937E2121E0C">
    <w:name w:val="984EFCB8DBE541B0A4EA8937E2121E0C"/>
    <w:rsid w:val="00B770E9"/>
  </w:style>
  <w:style w:type="paragraph" w:customStyle="1" w:styleId="30A7CCC5E9D440E289AE9C1A4E4CFDF8">
    <w:name w:val="30A7CCC5E9D440E289AE9C1A4E4CFDF8"/>
    <w:rsid w:val="00B770E9"/>
  </w:style>
  <w:style w:type="paragraph" w:customStyle="1" w:styleId="80A1C4E18F52499F9C04FF725C0D5EB7">
    <w:name w:val="80A1C4E18F52499F9C04FF725C0D5EB7"/>
    <w:rsid w:val="00B770E9"/>
  </w:style>
  <w:style w:type="paragraph" w:customStyle="1" w:styleId="441D047BAFA74801980BB7E58FED8B6F">
    <w:name w:val="441D047BAFA74801980BB7E58FED8B6F"/>
    <w:rsid w:val="00B770E9"/>
  </w:style>
  <w:style w:type="paragraph" w:customStyle="1" w:styleId="B6DC34D62A784CEF8DC86AD7D76A0E42">
    <w:name w:val="B6DC34D62A784CEF8DC86AD7D76A0E42"/>
    <w:rsid w:val="00F96AF3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" insertBeforeMso="TabHome">
        <group id="Calendar" label="Calendar">
          <button id="NewDates" visible="true" size="large" label="Select New Dates" keytip="D" screentip="Select a new month and year for this calendar." onAction="CustomizeCalendar" imageMso="CalendarMonthDetailsSplitButton"/>
        </group>
        <group id="Themes" label="Theme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B2FF4-FE2B-405F-9CF5-E8EC5F4AA00B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15FA3AE8-F597-4830-81B6-AF33C6B7B4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9327EA-CF3C-42DE-B88F-000425AA64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1EB9581-6FB2-483A-A514-C126FE05B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{BD96F0F7-B123-4CCF-8A7A-846B3F7C50EB}tf16382936_win32.dotm</Template>
  <TotalTime>0</TotalTime>
  <Pages>4</Pages>
  <Words>1652</Words>
  <Characters>9417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2021-01-12T21:33:00Z</dcterms:created>
  <dcterms:modified xsi:type="dcterms:W3CDTF">2021-01-27T03:37:00Z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